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F8" w:rsidRDefault="000D59F8">
      <w:pPr>
        <w:rPr>
          <w:sz w:val="2"/>
        </w:rPr>
      </w:pPr>
    </w:p>
    <w:p w:rsidR="000A284A" w:rsidRDefault="000A284A" w:rsidP="000A284A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320254" w:rsidRDefault="000A284A" w:rsidP="00320254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</w:t>
      </w:r>
      <w:r w:rsidR="00A42D3A">
        <w:rPr>
          <w:sz w:val="22"/>
          <w:szCs w:val="22"/>
        </w:rPr>
        <w:t xml:space="preserve">                 </w:t>
      </w:r>
      <w:r w:rsidR="00320254">
        <w:rPr>
          <w:sz w:val="22"/>
          <w:szCs w:val="22"/>
        </w:rPr>
        <w:t xml:space="preserve">Приложение № 1 </w:t>
      </w:r>
    </w:p>
    <w:p w:rsidR="00320254" w:rsidRDefault="00320254" w:rsidP="00320254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Постановлению Администрации</w:t>
      </w:r>
      <w:r w:rsidRPr="00934C2E">
        <w:rPr>
          <w:sz w:val="22"/>
          <w:szCs w:val="22"/>
        </w:rPr>
        <w:t xml:space="preserve"> Чунского муниципального образования</w:t>
      </w:r>
      <w:r>
        <w:rPr>
          <w:sz w:val="22"/>
          <w:szCs w:val="22"/>
        </w:rPr>
        <w:t xml:space="preserve"> </w:t>
      </w:r>
    </w:p>
    <w:p w:rsidR="000A284A" w:rsidRDefault="000A284A" w:rsidP="00430C74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№_____________</w:t>
      </w:r>
    </w:p>
    <w:p w:rsidR="000A284A" w:rsidRDefault="000A284A" w:rsidP="000A284A">
      <w:pPr>
        <w:jc w:val="right"/>
      </w:pPr>
      <w:r>
        <w:rPr>
          <w:sz w:val="22"/>
          <w:szCs w:val="22"/>
        </w:rPr>
        <w:t xml:space="preserve">                                                                                                     от «___»_________2021 г      </w:t>
      </w:r>
    </w:p>
    <w:p w:rsidR="002A397D" w:rsidRPr="00FC07A7" w:rsidRDefault="00FC07A7" w:rsidP="00FC07A7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       </w:t>
      </w:r>
      <w:r w:rsidR="000A284A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</w:t>
      </w:r>
      <w:r w:rsidRPr="00FC07A7">
        <w:rPr>
          <w:sz w:val="22"/>
          <w:szCs w:val="22"/>
          <w:u w:val="single"/>
        </w:rPr>
        <w:t xml:space="preserve"> </w:t>
      </w:r>
      <w:r w:rsidR="002A397D" w:rsidRPr="00FC07A7">
        <w:rPr>
          <w:sz w:val="22"/>
          <w:szCs w:val="22"/>
          <w:u w:val="single"/>
        </w:rPr>
        <w:t xml:space="preserve">     </w:t>
      </w:r>
    </w:p>
    <w:p w:rsidR="002A397D" w:rsidRDefault="002A397D" w:rsidP="002A397D">
      <w:pPr>
        <w:rPr>
          <w:b/>
          <w:sz w:val="22"/>
          <w:szCs w:val="22"/>
        </w:rPr>
      </w:pPr>
    </w:p>
    <w:p w:rsidR="00344870" w:rsidRPr="0093780A" w:rsidRDefault="00004590" w:rsidP="0093780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СХЕМА РАСПОЛОЖЕНИЯ  ГРАНИЦ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A6292B" w:rsidRPr="00A6292B" w:rsidRDefault="00004590" w:rsidP="00596163">
            <w:pPr>
              <w:rPr>
                <w:u w:val="single"/>
              </w:rPr>
            </w:pPr>
            <w:r w:rsidRPr="00345584">
              <w:rPr>
                <w:sz w:val="22"/>
                <w:szCs w:val="22"/>
              </w:rPr>
              <w:t xml:space="preserve">Система координат МСК -38, зона 3 </w:t>
            </w:r>
            <w:r w:rsidR="00F24418" w:rsidRPr="00F24418">
              <w:t xml:space="preserve"> </w:t>
            </w:r>
          </w:p>
        </w:tc>
      </w:tr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C826C4" w:rsidRPr="00004590" w:rsidRDefault="00C826C4" w:rsidP="00BF7067">
            <w:pPr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 xml:space="preserve">Площадь земельного участка </w:t>
            </w:r>
            <w:r w:rsidR="006250B2" w:rsidRPr="00BF7067">
              <w:rPr>
                <w:sz w:val="22"/>
                <w:szCs w:val="22"/>
              </w:rPr>
              <w:t>83</w:t>
            </w:r>
            <w:r w:rsidR="00690CCA" w:rsidRPr="00BF7067">
              <w:rPr>
                <w:sz w:val="22"/>
                <w:szCs w:val="22"/>
              </w:rPr>
              <w:t xml:space="preserve"> </w:t>
            </w:r>
            <w:r w:rsidRPr="00BF7067">
              <w:rPr>
                <w:sz w:val="22"/>
                <w:szCs w:val="22"/>
              </w:rPr>
              <w:t>м</w:t>
            </w:r>
            <w:r w:rsidR="00CB7BE4" w:rsidRPr="00BF7067">
              <w:rPr>
                <w:sz w:val="22"/>
                <w:szCs w:val="22"/>
              </w:rPr>
              <w:t xml:space="preserve"> </w:t>
            </w:r>
            <w:r w:rsidRPr="00BF7067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3E04FE" w:rsidRPr="005B4876" w:rsidTr="00A3198A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3E04FE" w:rsidRPr="008C36DD" w:rsidRDefault="003E04FE" w:rsidP="00C932C8">
            <w:pPr>
              <w:rPr>
                <w:sz w:val="22"/>
                <w:szCs w:val="22"/>
              </w:rPr>
            </w:pPr>
            <w:r w:rsidRPr="008C36DD">
              <w:rPr>
                <w:sz w:val="22"/>
                <w:szCs w:val="22"/>
              </w:rPr>
              <w:t>Публичный сервитут устанавливается в отношени</w:t>
            </w:r>
            <w:r w:rsidR="00B83970" w:rsidRPr="008C36DD">
              <w:rPr>
                <w:sz w:val="22"/>
                <w:szCs w:val="22"/>
              </w:rPr>
              <w:t>и</w:t>
            </w:r>
            <w:r w:rsidRPr="008C36DD">
              <w:rPr>
                <w:sz w:val="22"/>
                <w:szCs w:val="22"/>
              </w:rPr>
              <w:t xml:space="preserve"> земельного участка с кадастровым номером </w:t>
            </w:r>
            <w:r w:rsidR="00C932C8" w:rsidRPr="00C932C8">
              <w:rPr>
                <w:sz w:val="22"/>
                <w:szCs w:val="22"/>
              </w:rPr>
              <w:t>38:21:060101:207</w:t>
            </w:r>
            <w:r w:rsidRPr="00C932C8">
              <w:rPr>
                <w:sz w:val="22"/>
                <w:szCs w:val="22"/>
              </w:rPr>
              <w:t xml:space="preserve"> – </w:t>
            </w:r>
            <w:r w:rsidR="00C932C8">
              <w:rPr>
                <w:sz w:val="22"/>
                <w:szCs w:val="22"/>
              </w:rPr>
              <w:t>3</w:t>
            </w:r>
            <w:r w:rsidRPr="00C932C8">
              <w:rPr>
                <w:sz w:val="22"/>
                <w:szCs w:val="22"/>
              </w:rPr>
              <w:t xml:space="preserve"> кв.</w:t>
            </w:r>
            <w:r w:rsidR="00CB7BE4" w:rsidRPr="00C932C8">
              <w:rPr>
                <w:sz w:val="22"/>
                <w:szCs w:val="22"/>
              </w:rPr>
              <w:t xml:space="preserve"> </w:t>
            </w:r>
            <w:r w:rsidRPr="00C932C8">
              <w:rPr>
                <w:sz w:val="22"/>
                <w:szCs w:val="22"/>
              </w:rPr>
              <w:t>м</w:t>
            </w:r>
          </w:p>
        </w:tc>
      </w:tr>
      <w:tr w:rsidR="00C75C53" w:rsidRPr="005B4876" w:rsidTr="00A3198A">
        <w:trPr>
          <w:trHeight w:val="502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C75C53" w:rsidRPr="00C932C8" w:rsidRDefault="00C75C53" w:rsidP="00C75C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устанавливается в отношении з</w:t>
            </w:r>
            <w:r w:rsidRPr="00D354B0">
              <w:rPr>
                <w:sz w:val="22"/>
                <w:szCs w:val="22"/>
              </w:rPr>
              <w:t>емель</w:t>
            </w:r>
            <w:r>
              <w:rPr>
                <w:sz w:val="22"/>
                <w:szCs w:val="22"/>
              </w:rPr>
              <w:t xml:space="preserve">, собственность которых </w:t>
            </w:r>
            <w:r w:rsidRPr="00C932C8">
              <w:rPr>
                <w:sz w:val="22"/>
                <w:szCs w:val="22"/>
              </w:rPr>
              <w:t xml:space="preserve">не разграничена – </w:t>
            </w:r>
          </w:p>
          <w:p w:rsidR="00C75C53" w:rsidRPr="008C36DD" w:rsidRDefault="00C932C8" w:rsidP="00C75C53">
            <w:pPr>
              <w:rPr>
                <w:sz w:val="22"/>
                <w:szCs w:val="22"/>
              </w:rPr>
            </w:pPr>
            <w:r w:rsidRPr="00C932C8">
              <w:rPr>
                <w:sz w:val="22"/>
                <w:szCs w:val="22"/>
              </w:rPr>
              <w:t>80</w:t>
            </w:r>
            <w:r w:rsidR="00C75C53" w:rsidRPr="00C932C8">
              <w:rPr>
                <w:sz w:val="22"/>
                <w:szCs w:val="22"/>
              </w:rPr>
              <w:t xml:space="preserve"> кв</w:t>
            </w:r>
            <w:proofErr w:type="gramStart"/>
            <w:r w:rsidR="00C75C53" w:rsidRPr="00C932C8">
              <w:rPr>
                <w:sz w:val="22"/>
                <w:szCs w:val="22"/>
              </w:rPr>
              <w:t>.м</w:t>
            </w:r>
            <w:proofErr w:type="gramEnd"/>
          </w:p>
        </w:tc>
      </w:tr>
      <w:tr w:rsidR="0082416F" w:rsidRPr="005B4876" w:rsidTr="00F01062">
        <w:tc>
          <w:tcPr>
            <w:tcW w:w="2802" w:type="dxa"/>
            <w:vMerge w:val="restart"/>
            <w:shd w:val="clear" w:color="auto" w:fill="auto"/>
            <w:vAlign w:val="center"/>
          </w:tcPr>
          <w:p w:rsidR="0082416F" w:rsidRPr="00004590" w:rsidRDefault="0082416F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82416F" w:rsidRPr="00004590" w:rsidRDefault="0082416F" w:rsidP="00C826C4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</w:rPr>
              <w:t xml:space="preserve">Координаты, </w:t>
            </w:r>
            <w:proofErr w:type="gramStart"/>
            <w:r w:rsidRPr="00004590">
              <w:rPr>
                <w:sz w:val="22"/>
                <w:szCs w:val="22"/>
              </w:rPr>
              <w:t>м</w:t>
            </w:r>
            <w:proofErr w:type="gramEnd"/>
          </w:p>
        </w:tc>
      </w:tr>
      <w:tr w:rsidR="0082416F" w:rsidRPr="005B4876" w:rsidTr="00F01062">
        <w:tc>
          <w:tcPr>
            <w:tcW w:w="2802" w:type="dxa"/>
            <w:vMerge/>
            <w:shd w:val="clear" w:color="auto" w:fill="auto"/>
            <w:vAlign w:val="center"/>
          </w:tcPr>
          <w:p w:rsidR="0082416F" w:rsidRPr="00004590" w:rsidRDefault="0082416F" w:rsidP="00C826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82416F" w:rsidRPr="00004590" w:rsidRDefault="0082416F" w:rsidP="008B4695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82416F" w:rsidRPr="00004590" w:rsidRDefault="0082416F" w:rsidP="008B4695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  <w:lang w:val="en-US"/>
              </w:rPr>
              <w:t>Y</w:t>
            </w:r>
          </w:p>
        </w:tc>
      </w:tr>
      <w:tr w:rsidR="0082416F" w:rsidRPr="005B4876" w:rsidTr="00016374">
        <w:tc>
          <w:tcPr>
            <w:tcW w:w="2802" w:type="dxa"/>
            <w:shd w:val="clear" w:color="auto" w:fill="auto"/>
            <w:vAlign w:val="bottom"/>
          </w:tcPr>
          <w:p w:rsidR="0082416F" w:rsidRPr="00ED2F79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ED2F79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ED2F79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4709DC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816481,25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2245528,91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4709DC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816481,31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2245529,91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816478,03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2245530,13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4709DC">
              <w:rPr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816477,97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2245529,13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proofErr w:type="gramStart"/>
            <w:r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816481,25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2245528,91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9C37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A12DF4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816542,36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2245520,72</w:t>
            </w:r>
          </w:p>
        </w:tc>
      </w:tr>
      <w:tr w:rsidR="00895BD1" w:rsidRPr="00AA3FFA" w:rsidTr="00C4341E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proofErr w:type="gramStart"/>
            <w:r>
              <w:rPr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816543,09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2245524,31</w:t>
            </w:r>
          </w:p>
        </w:tc>
      </w:tr>
      <w:tr w:rsidR="00895BD1" w:rsidRPr="00AA3FFA" w:rsidTr="00C4341E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proofErr w:type="gramStart"/>
            <w:r>
              <w:rPr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816542,11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2245524,50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816541,38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2245520,91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816542,36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2245520,72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proofErr w:type="gramStart"/>
            <w:r>
              <w:rPr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816529,06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2245416,48</w:t>
            </w:r>
          </w:p>
        </w:tc>
      </w:tr>
      <w:tr w:rsidR="00895BD1" w:rsidRPr="00AA3FFA" w:rsidTr="00A12DF4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816529,40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2245419,62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816528,41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2245419,73</w:t>
            </w:r>
          </w:p>
        </w:tc>
      </w:tr>
      <w:tr w:rsidR="00895BD1" w:rsidRPr="00AA3FFA" w:rsidTr="00C4341E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816528,07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2245416,59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proofErr w:type="gramStart"/>
            <w:r>
              <w:rPr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816529,06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2245416,48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816540,56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2245415,88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816540,67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2245416,88</w:t>
            </w:r>
          </w:p>
        </w:tc>
      </w:tr>
      <w:tr w:rsidR="00895BD1" w:rsidRPr="00AA3FFA" w:rsidTr="00AA3FF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816537,82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2245417,20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816537,71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2245416,20</w:t>
            </w:r>
          </w:p>
        </w:tc>
      </w:tr>
      <w:tr w:rsidR="00895BD1" w:rsidRPr="00AA3FFA" w:rsidTr="00C4341E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816540,56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2245415,88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816809,19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2245401,55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816809,00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2245402,53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816805,92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2245401,94</w:t>
            </w:r>
          </w:p>
        </w:tc>
      </w:tr>
      <w:tr w:rsidR="00895BD1" w:rsidRPr="00AA3FFA" w:rsidTr="00AA3FF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816806,11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2245400,96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816809,19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2245401,55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C4341E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816825,53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2245386,46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816824,95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2245387,28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816822,24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2245385,39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816822,82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2245384,57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816825,53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2245386,46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816996,66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2245380,58</w:t>
            </w:r>
          </w:p>
        </w:tc>
      </w:tr>
      <w:tr w:rsidR="00895BD1" w:rsidRPr="00AA3FFA" w:rsidTr="00C4341E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816996,58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2245381,57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816993,45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2245381,32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816993,53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2245380,33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816996,66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2245380,58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AA3FF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816806,51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2245298,46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816806,30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2245299,44</w:t>
            </w:r>
          </w:p>
        </w:tc>
      </w:tr>
      <w:tr w:rsidR="00895BD1" w:rsidRPr="00AA3FFA" w:rsidTr="00C4341E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816803,04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2245298,73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816803,26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2245297,75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816806,51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2245298,46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816885,73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2245251,89</w:t>
            </w:r>
          </w:p>
        </w:tc>
      </w:tr>
      <w:tr w:rsidR="00895BD1" w:rsidRPr="00AA3FFA" w:rsidTr="00AA3FF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816885,35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2245252,82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816882,42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2245251,62</w:t>
            </w:r>
          </w:p>
        </w:tc>
      </w:tr>
      <w:tr w:rsidR="00895BD1" w:rsidRPr="00AA3FFA" w:rsidTr="00C4341E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816882,80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2245250,69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816885,73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2245251,89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816910,10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2245232,17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816909,37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2245235,28</w:t>
            </w:r>
          </w:p>
        </w:tc>
      </w:tr>
      <w:tr w:rsidR="00895BD1" w:rsidRPr="00AA3FFA" w:rsidTr="00AA3FF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816908,40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2245235,05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816909,13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2245231,94</w:t>
            </w:r>
          </w:p>
        </w:tc>
      </w:tr>
      <w:tr w:rsidR="00895BD1" w:rsidRPr="00AA3FFA" w:rsidTr="00C4341E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816910,10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2245232,17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816937,37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2245253,15</w:t>
            </w:r>
          </w:p>
        </w:tc>
      </w:tr>
      <w:tr w:rsidR="00895BD1" w:rsidRPr="00AA3FFA" w:rsidTr="0006321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816936,77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2245253,95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816934,00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2245251,85</w:t>
            </w:r>
          </w:p>
        </w:tc>
      </w:tr>
      <w:tr w:rsidR="00895BD1" w:rsidRPr="00AA3FFA" w:rsidTr="00AA3FF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816934,60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2245251,05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816937,37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2245253,15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C4341E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816884,41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2245177,52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816884,79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2245178,44</w:t>
            </w:r>
          </w:p>
        </w:tc>
      </w:tr>
      <w:tr w:rsidR="00895BD1" w:rsidRPr="00AA3FFA" w:rsidTr="0006321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816881,99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2245179,62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816881,60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2245178,70</w:t>
            </w:r>
          </w:p>
        </w:tc>
      </w:tr>
      <w:tr w:rsidR="00895BD1" w:rsidRPr="00AA3FFA" w:rsidTr="00AA3FF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816884,41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2245177,52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816845,49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2245081,40</w:t>
            </w:r>
          </w:p>
        </w:tc>
      </w:tr>
      <w:tr w:rsidR="00895BD1" w:rsidRPr="00AA3FFA" w:rsidTr="00C4341E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816846,78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2245084,39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816845,86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2245084,78</w:t>
            </w:r>
          </w:p>
        </w:tc>
      </w:tr>
      <w:tr w:rsidR="00895BD1" w:rsidRPr="00AA3FFA" w:rsidTr="0006321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816844,57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2245081,79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816845,49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2245081,40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01637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AA3FF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816510,60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2245526,28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816510,69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2245527,28</w:t>
            </w:r>
          </w:p>
        </w:tc>
      </w:tr>
      <w:tr w:rsidR="00895BD1" w:rsidRPr="00AA3FFA" w:rsidTr="00C4341E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816509,70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2245527,37</w:t>
            </w:r>
          </w:p>
        </w:tc>
      </w:tr>
      <w:tr w:rsidR="00895BD1" w:rsidRPr="00AA3FFA" w:rsidTr="0025609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816509,61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2245526,37</w:t>
            </w:r>
          </w:p>
        </w:tc>
      </w:tr>
      <w:tr w:rsidR="00895BD1" w:rsidRPr="00AA3FFA" w:rsidTr="0006321A">
        <w:tc>
          <w:tcPr>
            <w:tcW w:w="2802" w:type="dxa"/>
            <w:shd w:val="clear" w:color="auto" w:fill="auto"/>
            <w:vAlign w:val="bottom"/>
          </w:tcPr>
          <w:p w:rsidR="00895BD1" w:rsidRPr="004709DC" w:rsidRDefault="00895BD1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4709DC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816510,60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2245526,28</w:t>
            </w:r>
          </w:p>
        </w:tc>
      </w:tr>
      <w:tr w:rsidR="0082416F" w:rsidRPr="00AA3FFA" w:rsidTr="00016374">
        <w:tc>
          <w:tcPr>
            <w:tcW w:w="2802" w:type="dxa"/>
            <w:shd w:val="clear" w:color="auto" w:fill="auto"/>
            <w:vAlign w:val="bottom"/>
          </w:tcPr>
          <w:p w:rsidR="0082416F" w:rsidRPr="00FF31E1" w:rsidRDefault="0082416F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2416F" w:rsidRPr="00BF7067" w:rsidRDefault="0082416F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156D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816539,86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2245500,04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156D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816539,99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2245501,04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156D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816539,00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2245501,17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156D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816538,87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2245500,17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156D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816539,86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2245500,04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816536,85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2245476,75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816536,98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2245477,75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816535,99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2245477,88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816535,86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2245476,88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816536,85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2245476,75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816533,36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2245450,70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816533,49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2245451,70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816532,50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2245451,83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816532,37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2245450,83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816533,36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2245450,70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816510,74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2245416,90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816510,76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2245417,90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816509,76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2245417,92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816509,74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2245416,92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816510,74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2245416,90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816508,58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2245403,64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816508,04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2245404,49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816507,20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2245403,95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816507,74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2245403,10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816508,58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2245403,64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816552,77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2245400,40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816552,84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2245401,40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816551,84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2245401,47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816551,78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2245400,47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816552,77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2245400,40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816572,30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2245414,33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816572,36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2245415,33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816571,36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2245415,38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816571,30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2245414,38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816572,30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2245414,33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816601,62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2245412,70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816601,67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2245413,70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816600,68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2245413,75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816600,62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2245412,75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816601,62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2245412,70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816597,87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2245398,08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816598,12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2245399,05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816597,15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2245399,29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816596,90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2245398,32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816597,87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2245398,08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816635,75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2245411,02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816635,81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2245412,02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816634,81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2245412,07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816634,75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2245411,07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816635,75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2245411,02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816647,31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2245396,10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816646,72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2245396,91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816645,91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2245396,33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816646,49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2245395,52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816647,31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2245396,10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816666,08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2245409,69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816666,13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2245410,69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816665,13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2245410,74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816665,08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2245409,74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816666,08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2245409,69</w:t>
            </w:r>
          </w:p>
        </w:tc>
      </w:tr>
      <w:tr w:rsidR="00DC24A8" w:rsidRPr="00AA3FFA" w:rsidTr="00016374">
        <w:tc>
          <w:tcPr>
            <w:tcW w:w="2802" w:type="dxa"/>
            <w:shd w:val="clear" w:color="auto" w:fill="auto"/>
            <w:vAlign w:val="bottom"/>
          </w:tcPr>
          <w:p w:rsidR="00DC24A8" w:rsidRPr="00FF31E1" w:rsidRDefault="00DC24A8" w:rsidP="00DC24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C24A8" w:rsidRPr="00BF7067" w:rsidRDefault="00DC24A8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816685,69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2245393,22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816686,28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2245394,02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816685,47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2245394,61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816684,88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2245393,81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816685,69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2245393,22</w:t>
            </w:r>
          </w:p>
        </w:tc>
      </w:tr>
      <w:tr w:rsidR="00A74564" w:rsidRPr="00AA3FFA" w:rsidTr="00016374">
        <w:tc>
          <w:tcPr>
            <w:tcW w:w="2802" w:type="dxa"/>
            <w:shd w:val="clear" w:color="auto" w:fill="auto"/>
            <w:vAlign w:val="bottom"/>
          </w:tcPr>
          <w:p w:rsidR="00A74564" w:rsidRPr="00FF31E1" w:rsidRDefault="00A74564" w:rsidP="00A745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74564" w:rsidRPr="00BF7067" w:rsidRDefault="00A74564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74564" w:rsidRPr="00BF7067" w:rsidRDefault="00A74564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816696,59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2245408,16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816696,64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2245409,15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816695,64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2245409,20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816695,60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2245408,20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816696,59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2245408,16</w:t>
            </w:r>
          </w:p>
        </w:tc>
      </w:tr>
      <w:tr w:rsidR="00A74564" w:rsidRPr="00AA3FFA" w:rsidTr="00016374">
        <w:tc>
          <w:tcPr>
            <w:tcW w:w="2802" w:type="dxa"/>
            <w:shd w:val="clear" w:color="auto" w:fill="auto"/>
            <w:vAlign w:val="bottom"/>
          </w:tcPr>
          <w:p w:rsidR="00A74564" w:rsidRPr="00FF31E1" w:rsidRDefault="00A74564" w:rsidP="00A745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74564" w:rsidRPr="00BF7067" w:rsidRDefault="00A74564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74564" w:rsidRPr="00BF7067" w:rsidRDefault="00A74564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816727,41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2245406,58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816727,46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2245407,58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н115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816726,46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2245407,63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816726,41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2245406,63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816727,41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2245406,58</w:t>
            </w:r>
          </w:p>
        </w:tc>
      </w:tr>
      <w:tr w:rsidR="00A74564" w:rsidRPr="00AA3FFA" w:rsidTr="00016374">
        <w:tc>
          <w:tcPr>
            <w:tcW w:w="2802" w:type="dxa"/>
            <w:shd w:val="clear" w:color="auto" w:fill="auto"/>
            <w:vAlign w:val="bottom"/>
          </w:tcPr>
          <w:p w:rsidR="00A74564" w:rsidRPr="00FF31E1" w:rsidRDefault="00A74564" w:rsidP="00A745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74564" w:rsidRPr="00BF7067" w:rsidRDefault="00A74564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74564" w:rsidRPr="00BF7067" w:rsidRDefault="00A74564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816733,83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2245390,68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816733,46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2245391,61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816732,53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2245391,25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816732,90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2245390,32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816733,83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2245390,68</w:t>
            </w:r>
          </w:p>
        </w:tc>
      </w:tr>
      <w:tr w:rsidR="00A74564" w:rsidRPr="00AA3FFA" w:rsidTr="00016374">
        <w:tc>
          <w:tcPr>
            <w:tcW w:w="2802" w:type="dxa"/>
            <w:shd w:val="clear" w:color="auto" w:fill="auto"/>
            <w:vAlign w:val="bottom"/>
          </w:tcPr>
          <w:p w:rsidR="00A74564" w:rsidRPr="00FF31E1" w:rsidRDefault="00A74564" w:rsidP="00A745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A74564" w:rsidRPr="00BF7067" w:rsidRDefault="00A74564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A74564" w:rsidRPr="00BF7067" w:rsidRDefault="00A74564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816758,93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2245405,03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816758,98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2245406,03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816757,98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2245406,09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816757,93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2245405,09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816758,93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2245405,03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816778,25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2245388,51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816778,32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2245389,51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816777,33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2245389,58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816777,26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2245388,58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955F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816778,25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2245388,51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816783,54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2245402,85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816783,58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2245403,84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816782,59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2245403,89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816782,54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2245402,89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816783,54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2245402,85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816852,77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2245385,18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816852,80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2245386,18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816851,81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2245386,21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816851,77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2245385,21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816852,77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2245385,18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816881,59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2245384,28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816881,62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2245385,28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816880,63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2245385,31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816880,59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2245384,31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816881,59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2245384,28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816899,14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2245399,95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816898,55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2245400,76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816897,74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2245400,18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816898,33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2245399,37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816899,14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2245399,95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816910,71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2245383,34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816910,75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2245384,34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816909,75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2245384,37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816909,71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2245383,37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816910,71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2245383,34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816936,07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2245397,00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816935,87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2245397,98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816934,89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2245397,77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816935,09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2245396,79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816936,07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2245397,00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816939,04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2245382,26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816939,08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2245383,26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816938,08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2245383,29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816938,04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2245382,29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816939,04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2245382,26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816968,10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2245381,25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816968,13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2245382,25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816967,13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2245382,28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816967,10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2245381,28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816968,10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2245381,25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816977,02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2245395,88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816977,55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2245396,72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816976,70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2245397,25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816976,17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2245396,41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816977,02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2245395,88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817027,42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2245392,90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817027,05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2245393,83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817026,12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2245393,47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817026,49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2245392,54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817027,42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2245392,90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816818,13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2245356,18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816818,36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2245357,15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816817,39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2245357,39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816817,16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2245356,42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816818,13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2245356,18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816810,52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2245326,69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816810,77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2245327,66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816809,81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2245327,91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816809,55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2245326,95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816810,52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2245326,69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816829,17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2245307,88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816829,58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2245308,80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816828,66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2245309,20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816828,26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2245308,29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816829,17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2245307,88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816830,92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2245282,31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816831,41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2245283,18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816830,54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2245283,68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816830,05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2245282,81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816830,92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2245282,31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816859,26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2245266,17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816859,75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2245267,04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816858,88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2245267,54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816858,39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2245266,67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816859,26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2245266,17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816875,77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2245287,67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816876,38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2245288,47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816875,59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2245289,08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816874,98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2245288,28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816875,77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2245287,67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816885,16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2245226,73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816885,18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2245227,73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816884,18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2245227,74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816884,16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2245226,74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816885,16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2245226,73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816884,80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2245202,20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816884,81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2245203,20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н199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816883,81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2245203,21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816883,80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2245202,21</w:t>
            </w:r>
          </w:p>
        </w:tc>
      </w:tr>
      <w:tr w:rsidR="00895BD1" w:rsidRPr="00AA3FFA" w:rsidTr="00016374">
        <w:tc>
          <w:tcPr>
            <w:tcW w:w="2802" w:type="dxa"/>
            <w:shd w:val="clear" w:color="auto" w:fill="auto"/>
            <w:vAlign w:val="bottom"/>
          </w:tcPr>
          <w:p w:rsidR="00895BD1" w:rsidRDefault="00895BD1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816884,80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95BD1" w:rsidRPr="00BF7067" w:rsidRDefault="00895BD1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2245202,20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816865,64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2245160,47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816866,02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2245161,40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816865,09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2245161,77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816864,71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2245160,85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816865,64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2245160,47</w:t>
            </w:r>
          </w:p>
        </w:tc>
      </w:tr>
      <w:tr w:rsidR="00E05815" w:rsidRPr="00AA3FFA" w:rsidTr="00016374">
        <w:tc>
          <w:tcPr>
            <w:tcW w:w="2802" w:type="dxa"/>
            <w:shd w:val="clear" w:color="auto" w:fill="auto"/>
            <w:vAlign w:val="bottom"/>
          </w:tcPr>
          <w:p w:rsidR="00E05815" w:rsidRPr="00FF31E1" w:rsidRDefault="00E05815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E05815" w:rsidRPr="00BF7067" w:rsidRDefault="00E05815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816871,48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2245145,52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816871,85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2245146,45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816870,92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2245146,83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816870,55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2245145,90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816871,48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2245145,52</w:t>
            </w:r>
          </w:p>
        </w:tc>
      </w:tr>
      <w:tr w:rsidR="006250B2" w:rsidRPr="00AA3FFA" w:rsidTr="00016374">
        <w:tc>
          <w:tcPr>
            <w:tcW w:w="2802" w:type="dxa"/>
            <w:shd w:val="clear" w:color="auto" w:fill="auto"/>
            <w:vAlign w:val="bottom"/>
          </w:tcPr>
          <w:p w:rsidR="006250B2" w:rsidRPr="00FF31E1" w:rsidRDefault="006250B2" w:rsidP="006250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250B2" w:rsidRPr="00BF7067" w:rsidRDefault="006250B2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250B2" w:rsidRPr="00BF7067" w:rsidRDefault="006250B2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816851,70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2245124,87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816852,06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2245125,81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816851,13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2245126,17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816850,77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2245125,23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816851,70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2245124,87</w:t>
            </w:r>
          </w:p>
        </w:tc>
      </w:tr>
      <w:tr w:rsidR="006250B2" w:rsidRPr="00AA3FFA" w:rsidTr="00016374">
        <w:tc>
          <w:tcPr>
            <w:tcW w:w="2802" w:type="dxa"/>
            <w:shd w:val="clear" w:color="auto" w:fill="auto"/>
            <w:vAlign w:val="bottom"/>
          </w:tcPr>
          <w:p w:rsidR="006250B2" w:rsidRPr="00FF31E1" w:rsidRDefault="006250B2" w:rsidP="006250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250B2" w:rsidRPr="00BF7067" w:rsidRDefault="006250B2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250B2" w:rsidRPr="00BF7067" w:rsidRDefault="006250B2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-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816859,26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2245115,25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816859,63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2245116,18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816858,70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2245116,56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816858,33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2245115,63</w:t>
            </w:r>
          </w:p>
        </w:tc>
      </w:tr>
      <w:tr w:rsidR="00BF7067" w:rsidRPr="00AA3FFA" w:rsidTr="00016374">
        <w:tc>
          <w:tcPr>
            <w:tcW w:w="2802" w:type="dxa"/>
            <w:shd w:val="clear" w:color="auto" w:fill="auto"/>
            <w:vAlign w:val="bottom"/>
          </w:tcPr>
          <w:p w:rsidR="00BF7067" w:rsidRDefault="00BF7067" w:rsidP="00E0581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816859,26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F7067" w:rsidRPr="00BF7067" w:rsidRDefault="00BF7067" w:rsidP="00BF7067">
            <w:pPr>
              <w:jc w:val="center"/>
              <w:rPr>
                <w:color w:val="000000"/>
                <w:sz w:val="20"/>
                <w:szCs w:val="20"/>
              </w:rPr>
            </w:pPr>
            <w:r w:rsidRPr="00BF7067">
              <w:rPr>
                <w:color w:val="000000"/>
                <w:sz w:val="20"/>
                <w:szCs w:val="20"/>
              </w:rPr>
              <w:t>2245115,25</w:t>
            </w:r>
          </w:p>
        </w:tc>
      </w:tr>
    </w:tbl>
    <w:p w:rsidR="00D8087E" w:rsidRPr="00EE2D80" w:rsidRDefault="00D8087E" w:rsidP="00EE2D80">
      <w:pPr>
        <w:jc w:val="center"/>
        <w:rPr>
          <w:noProof/>
          <w:sz w:val="8"/>
          <w:szCs w:val="8"/>
        </w:rPr>
      </w:pPr>
    </w:p>
    <w:tbl>
      <w:tblPr>
        <w:tblpPr w:leftFromText="180" w:rightFromText="180" w:vertAnchor="text" w:horzAnchor="margin" w:tblpY="1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8363"/>
      </w:tblGrid>
      <w:tr w:rsidR="000A284A" w:rsidTr="000A284A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84A" w:rsidRPr="00B70DCB" w:rsidRDefault="000A284A" w:rsidP="000A284A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B70DCB">
              <w:rPr>
                <w:sz w:val="22"/>
                <w:szCs w:val="22"/>
              </w:rPr>
              <w:t>Площадь, кв.м.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84A" w:rsidRPr="00B70DCB" w:rsidRDefault="000A284A" w:rsidP="000A284A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B70DCB">
              <w:rPr>
                <w:sz w:val="22"/>
                <w:szCs w:val="22"/>
              </w:rPr>
              <w:t>Цель установления публичного сервитута</w:t>
            </w:r>
          </w:p>
        </w:tc>
      </w:tr>
      <w:tr w:rsidR="000A284A" w:rsidTr="000A284A">
        <w:trPr>
          <w:trHeight w:val="98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84A" w:rsidRPr="00B70DCB" w:rsidRDefault="006250B2" w:rsidP="000A284A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B70DCB">
              <w:rPr>
                <w:sz w:val="22"/>
                <w:szCs w:val="22"/>
              </w:rPr>
              <w:t>83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84A" w:rsidRPr="00B70DCB" w:rsidRDefault="00320254" w:rsidP="00320254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B70DCB">
              <w:rPr>
                <w:sz w:val="22"/>
                <w:szCs w:val="22"/>
              </w:rPr>
              <w:t>«Сооружение электроэнергетики ВЛИ-0,4кВ от КТПН №164 ф.4»</w:t>
            </w:r>
            <w:r w:rsidR="006250B2" w:rsidRPr="00B70DCB">
              <w:rPr>
                <w:sz w:val="22"/>
                <w:szCs w:val="22"/>
                <w:highlight w:val="yellow"/>
              </w:rPr>
              <w:t xml:space="preserve"> </w:t>
            </w:r>
          </w:p>
        </w:tc>
      </w:tr>
    </w:tbl>
    <w:p w:rsidR="000A284A" w:rsidRDefault="00D8087E">
      <w:pPr>
        <w:rPr>
          <w:noProof/>
          <w:sz w:val="8"/>
          <w:szCs w:val="8"/>
        </w:rPr>
      </w:pPr>
      <w:r>
        <w:rPr>
          <w:noProof/>
          <w:sz w:val="8"/>
          <w:szCs w:val="8"/>
        </w:rPr>
        <w:br w:type="page"/>
      </w:r>
    </w:p>
    <w:p w:rsidR="00D8087E" w:rsidRDefault="00D8087E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1C3AEA" w:rsidRPr="00C57D30" w:rsidRDefault="001C3AEA" w:rsidP="001C3AE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  <w:p w:rsidR="001C3AEA" w:rsidRDefault="003D6E4A" w:rsidP="001C3AE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615" style="position:absolute;left:0;text-align:left;margin-left:311.25pt;margin-top:383.6pt;width:20.25pt;height:23.8pt;z-index:252133376" filled="f">
                  <v:textbox style="mso-next-textbox:#_x0000_s1615">
                    <w:txbxContent>
                      <w:p w:rsidR="00895BD1" w:rsidRPr="001A46BF" w:rsidRDefault="00895BD1" w:rsidP="0035245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607" style="position:absolute;left:0;text-align:left;margin-left:255.6pt;margin-top:319.8pt;width:55.5pt;height:64.8pt;z-index:252125184" filled="f"/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557" style="position:absolute;left:0;text-align:left;margin-left:239.7pt;margin-top:59.1pt;width:20.25pt;height:23.8pt;z-index:252077056" filled="f">
                  <v:textbox style="mso-next-textbox:#_x0000_s1557">
                    <w:txbxContent>
                      <w:p w:rsidR="00895BD1" w:rsidRPr="001A46BF" w:rsidRDefault="00895BD1" w:rsidP="00A44B8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558" style="position:absolute;left:0;text-align:left;margin-left:239.25pt;margin-top:125.9pt;width:20.25pt;height:23.8pt;z-index:252078080" filled="f">
                  <v:textbox style="mso-next-textbox:#_x0000_s1558">
                    <w:txbxContent>
                      <w:p w:rsidR="00895BD1" w:rsidRPr="001A46BF" w:rsidRDefault="00895BD1" w:rsidP="00A44B8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559" style="position:absolute;left:0;text-align:left;margin-left:240.75pt;margin-top:231.2pt;width:20.25pt;height:23.8pt;z-index:252079104" filled="f">
                  <v:textbox style="mso-next-textbox:#_x0000_s1559">
                    <w:txbxContent>
                      <w:p w:rsidR="00895BD1" w:rsidRPr="001A46BF" w:rsidRDefault="00895BD1" w:rsidP="00A44B8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556" style="position:absolute;left:0;text-align:left;margin-left:185.25pt;margin-top:210.3pt;width:20.25pt;height:23.8pt;z-index:252076032" filled="f">
                  <v:textbox style="mso-next-textbox:#_x0000_s1556">
                    <w:txbxContent>
                      <w:p w:rsidR="00895BD1" w:rsidRPr="001A46BF" w:rsidRDefault="00895BD1" w:rsidP="00A44B8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B70DCB">
              <w:rPr>
                <w:b/>
                <w:noProof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545" type="#_x0000_t32" style="position:absolute;left:0;text-align:left;margin-left:170.25pt;margin-top:92.6pt;width:21.75pt;height:40.75pt;z-index:252065792" o:connectortype="straight">
                  <v:stroke endarrow="block"/>
                </v:shape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rect id="_x0000_s1604" style="position:absolute;left:0;text-align:left;margin-left:239.85pt;margin-top:58.65pt;width:55.5pt;height:66.8pt;z-index:252122112" filled="f"/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rect id="_x0000_s1605" style="position:absolute;left:0;text-align:left;margin-left:239.55pt;margin-top:125.45pt;width:55.5pt;height:65.3pt;z-index:252123136" filled="f"/>
              </w:pict>
            </w:r>
            <w:r w:rsidR="003C2495" w:rsidRPr="003C2495">
              <w:rPr>
                <w:b/>
                <w:noProof/>
                <w:sz w:val="20"/>
                <w:szCs w:val="20"/>
                <w:highlight w:val="yello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473" type="#_x0000_t202" style="position:absolute;left:0;text-align:left;margin-left:400.5pt;margin-top:7.35pt;width:78.3pt;height:18pt;z-index:252003328" stroked="f">
                  <v:textbox style="mso-next-textbox:#_x0000_s1473">
                    <w:txbxContent>
                      <w:p w:rsidR="00895BD1" w:rsidRPr="004D13C2" w:rsidRDefault="00895BD1" w:rsidP="004D13C2">
                        <w:r w:rsidRPr="009C2AEE"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38:21:060101</w:t>
                        </w:r>
                      </w:p>
                      <w:p w:rsidR="00895BD1" w:rsidRPr="004D13C2" w:rsidRDefault="00895BD1" w:rsidP="004D13C2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rect id="_x0000_s1544" style="position:absolute;left:0;text-align:left;margin-left:85.95pt;margin-top:76.35pt;width:91.65pt;height:19.3pt;z-index:252064768" filled="f" stroked="f">
                  <v:textbox style="mso-next-textbox:#_x0000_s1544">
                    <w:txbxContent>
                      <w:p w:rsidR="00895BD1" w:rsidRPr="00E03EED" w:rsidRDefault="00895BD1" w:rsidP="00E03EED">
                        <w:pPr>
                          <w:rPr>
                            <w:szCs w:val="20"/>
                          </w:rPr>
                        </w:pPr>
                        <w:r w:rsidRPr="00E03EE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38:21:060101:207</w:t>
                        </w:r>
                      </w:p>
                    </w:txbxContent>
                  </v:textbox>
                </v:rect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shape id="_x0000_s1546" type="#_x0000_t32" style="position:absolute;left:0;text-align:left;margin-left:94.2pt;margin-top:91.2pt;width:75.75pt;height:.95pt;flip:y;z-index:252066816" o:connectortype="straight"/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rect id="_x0000_s1555" style="position:absolute;left:0;text-align:left;margin-left:141.9pt;margin-top:101.65pt;width:20.25pt;height:23.8pt;z-index:252075008" filled="f">
                  <v:textbox style="mso-next-textbox:#_x0000_s1555">
                    <w:txbxContent>
                      <w:p w:rsidR="00895BD1" w:rsidRPr="001A46BF" w:rsidRDefault="00895BD1" w:rsidP="00A44B8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rect id="_x0000_s1614" style="position:absolute;left:0;text-align:left;margin-left:311.1pt;margin-top:342.15pt;width:55.5pt;height:64.8pt;z-index:252132352" filled="f"/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rect id="_x0000_s1613" style="position:absolute;left:0;text-align:left;margin-left:291pt;margin-top:319.35pt;width:20.25pt;height:23.8pt;z-index:252131328" filled="f">
                  <v:textbox style="mso-next-textbox:#_x0000_s1613">
                    <w:txbxContent>
                      <w:p w:rsidR="00895BD1" w:rsidRPr="001A46BF" w:rsidRDefault="00895BD1" w:rsidP="0035245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rect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rect id="_x0000_s1612" style="position:absolute;left:0;text-align:left;margin-left:283.35pt;margin-top:254.55pt;width:20.25pt;height:23.8pt;z-index:252130304" filled="f">
                  <v:textbox style="mso-next-textbox:#_x0000_s1612">
                    <w:txbxContent>
                      <w:p w:rsidR="00895BD1" w:rsidRPr="001A46BF" w:rsidRDefault="00895BD1" w:rsidP="0035245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rect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rect id="_x0000_s1554" style="position:absolute;left:0;text-align:left;margin-left:86.25pt;margin-top:136.3pt;width:20.25pt;height:23.8pt;z-index:252073984" filled="f">
                  <v:textbox style="mso-next-textbox:#_x0000_s1554">
                    <w:txbxContent>
                      <w:p w:rsidR="00895BD1" w:rsidRPr="001A46BF" w:rsidRDefault="00895BD1" w:rsidP="00A44B8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A46BF"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rect id="_x0000_s1606" style="position:absolute;left:0;text-align:left;margin-left:240.6pt;margin-top:191.75pt;width:55.5pt;height:62.8pt;z-index:252124160" filled="f"/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rect id="_x0000_s1611" style="position:absolute;left:0;text-align:left;margin-left:86.4pt;margin-top:137.3pt;width:55.5pt;height:66.8pt;z-index:252129280" filled="f"/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rect id="_x0000_s1610" style="position:absolute;left:0;text-align:left;margin-left:142.05pt;margin-top:101.05pt;width:55.5pt;height:66.8pt;z-index:252128256" filled="f"/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rect id="_x0000_s1609" style="position:absolute;left:0;text-align:left;margin-left:185.25pt;margin-top:166.85pt;width:55.5pt;height:66.8pt;z-index:252127232" filled="f"/>
              </w:pict>
            </w:r>
            <w:r w:rsidR="003C2495">
              <w:rPr>
                <w:b/>
                <w:noProof/>
                <w:sz w:val="20"/>
                <w:szCs w:val="20"/>
              </w:rPr>
              <w:pict>
                <v:rect id="_x0000_s1608" style="position:absolute;left:0;text-align:left;margin-left:248.25pt;margin-top:255.55pt;width:55.5pt;height:63.8pt;z-index:252126208" filled="f"/>
              </w:pict>
            </w:r>
            <w:r w:rsidR="009B73A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877746" cy="6163536"/>
                  <wp:effectExtent l="19050" t="19050" r="27754" b="27714"/>
                  <wp:docPr id="36" name="Рисунок 35" descr="обзо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зор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746" cy="61635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AEA" w:rsidRDefault="001C3AEA" w:rsidP="001C3AEA">
            <w:pPr>
              <w:jc w:val="center"/>
              <w:rPr>
                <w:b/>
                <w:sz w:val="20"/>
                <w:szCs w:val="20"/>
              </w:rPr>
            </w:pPr>
          </w:p>
          <w:p w:rsidR="005828B1" w:rsidRPr="005828B1" w:rsidRDefault="003C3B9C" w:rsidP="003C3B9C">
            <w:pPr>
              <w:jc w:val="center"/>
              <w:rPr>
                <w:b/>
              </w:rPr>
            </w:pPr>
            <w:r>
              <w:rPr>
                <w:b/>
              </w:rPr>
              <w:t>Масштаб 1:</w:t>
            </w:r>
            <w:r w:rsidR="00CF2A52">
              <w:rPr>
                <w:b/>
              </w:rPr>
              <w:t>2</w:t>
            </w:r>
            <w:r>
              <w:rPr>
                <w:b/>
              </w:rPr>
              <w:t>000</w:t>
            </w:r>
          </w:p>
          <w:p w:rsidR="002A397D" w:rsidRPr="00FF485E" w:rsidRDefault="005828B1" w:rsidP="005828B1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5828B1" w:rsidRDefault="005828B1" w:rsidP="005828B1">
            <w:pPr>
              <w:rPr>
                <w:b/>
              </w:rPr>
            </w:pPr>
          </w:p>
          <w:p w:rsidR="00FC1DCC" w:rsidRDefault="003C2495" w:rsidP="005828B1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</w:rPr>
              <w:pict>
                <v:rect id="_x0000_s1156" style="position:absolute;margin-left:8.05pt;margin-top:.75pt;width:31.6pt;height:16.25pt;z-index:251660288" fillcolor="red" strokecolor="red" strokeweight="1pt"/>
              </w:pict>
            </w:r>
            <w:r w:rsidR="005828B1">
              <w:rPr>
                <w:b/>
              </w:rPr>
              <w:t xml:space="preserve">               -- </w:t>
            </w:r>
            <w:r w:rsidR="005828B1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DF5556">
              <w:rPr>
                <w:sz w:val="21"/>
                <w:szCs w:val="21"/>
              </w:rPr>
              <w:t>та)</w:t>
            </w:r>
          </w:p>
          <w:p w:rsidR="00E367DE" w:rsidRDefault="00E367DE" w:rsidP="005828B1">
            <w:pPr>
              <w:rPr>
                <w:sz w:val="21"/>
                <w:szCs w:val="21"/>
              </w:rPr>
            </w:pPr>
          </w:p>
          <w:p w:rsidR="00E367DE" w:rsidRDefault="003C2495" w:rsidP="00E367DE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246" style="position:absolute;margin-left:8.2pt;margin-top:2.1pt;width:31.6pt;height:16.25pt;z-index:251757568" filled="f" fillcolor="black [3213]" strokecolor="#e36c0a [2409]" strokeweight="1.5pt"/>
              </w:pict>
            </w:r>
            <w:r w:rsidR="00E367DE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FC1DCC" w:rsidRDefault="00FC1DCC" w:rsidP="005828B1">
            <w:pPr>
              <w:rPr>
                <w:sz w:val="21"/>
                <w:szCs w:val="21"/>
              </w:rPr>
            </w:pPr>
          </w:p>
          <w:p w:rsidR="005828B1" w:rsidRPr="00FC1DCC" w:rsidRDefault="003C2495" w:rsidP="001A46BF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160" type="#_x0000_t32" style="position:absolute;left:0;text-align:left;margin-left:8.2pt;margin-top:9.35pt;width:31.6pt;height:.05pt;z-index:251663360" o:connectortype="straight" strokecolor="#00b050" strokeweight="3pt">
                  <v:shadow type="perspective" color="#243f60 [1604]" opacity=".5" offset="1pt" offset2="-1pt"/>
                </v:shape>
              </w:pict>
            </w:r>
            <w:r w:rsidR="00FC1DCC">
              <w:rPr>
                <w:sz w:val="21"/>
                <w:szCs w:val="21"/>
              </w:rPr>
              <w:t xml:space="preserve">   </w:t>
            </w:r>
            <w:r w:rsidR="00E367DE">
              <w:rPr>
                <w:sz w:val="21"/>
                <w:szCs w:val="21"/>
              </w:rPr>
              <w:t xml:space="preserve">            </w:t>
            </w:r>
            <w:r w:rsidR="002A397D">
              <w:rPr>
                <w:sz w:val="21"/>
                <w:szCs w:val="21"/>
              </w:rPr>
              <w:t xml:space="preserve">-- </w:t>
            </w:r>
            <w:r w:rsidR="001A46BF">
              <w:rPr>
                <w:sz w:val="21"/>
                <w:szCs w:val="21"/>
              </w:rPr>
              <w:t xml:space="preserve">контур </w:t>
            </w:r>
            <w:r w:rsidR="004A5DEF" w:rsidRPr="004A5DEF">
              <w:rPr>
                <w:sz w:val="21"/>
                <w:szCs w:val="21"/>
              </w:rPr>
              <w:t>ВЛИ -0,4 кВ</w:t>
            </w:r>
          </w:p>
          <w:p w:rsidR="00FC1DCC" w:rsidRDefault="003C3B9C" w:rsidP="001A46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</w:t>
            </w:r>
          </w:p>
          <w:p w:rsidR="008A19AA" w:rsidRDefault="003C3B9C" w:rsidP="005828B1">
            <w:pPr>
              <w:rPr>
                <w:b/>
              </w:rPr>
            </w:pPr>
            <w:r>
              <w:rPr>
                <w:sz w:val="21"/>
                <w:szCs w:val="21"/>
              </w:rPr>
              <w:t xml:space="preserve">  </w:t>
            </w:r>
            <w:r w:rsidR="009C2AEE" w:rsidRPr="009C2AEE">
              <w:rPr>
                <w:b/>
                <w:color w:val="0070C0"/>
                <w:sz w:val="21"/>
                <w:szCs w:val="21"/>
              </w:rPr>
              <w:t>38:21:060101</w:t>
            </w:r>
            <w:r w:rsidR="002A397D">
              <w:rPr>
                <w:b/>
              </w:rPr>
              <w:t xml:space="preserve"> </w:t>
            </w:r>
            <w:r w:rsidR="005828B1">
              <w:rPr>
                <w:b/>
              </w:rPr>
              <w:t xml:space="preserve">– </w:t>
            </w:r>
            <w:r w:rsidR="005828B1" w:rsidRPr="00680D1D">
              <w:rPr>
                <w:sz w:val="21"/>
                <w:szCs w:val="21"/>
              </w:rPr>
              <w:t>кадастровый квартал</w:t>
            </w:r>
            <w:r w:rsidR="005828B1">
              <w:rPr>
                <w:b/>
              </w:rPr>
              <w:t xml:space="preserve"> </w:t>
            </w:r>
          </w:p>
          <w:p w:rsidR="00E806CA" w:rsidRDefault="00E806CA" w:rsidP="005828B1">
            <w:pPr>
              <w:rPr>
                <w:b/>
              </w:rPr>
            </w:pPr>
          </w:p>
          <w:p w:rsidR="00E806CA" w:rsidRPr="00E806CA" w:rsidRDefault="00E806CA" w:rsidP="005828B1">
            <w:pPr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</w:t>
            </w:r>
            <w:r w:rsidR="009C2AEE" w:rsidRPr="009C2AEE">
              <w:rPr>
                <w:b/>
                <w:sz w:val="21"/>
                <w:szCs w:val="21"/>
              </w:rPr>
              <w:t>38:21:060101:207</w:t>
            </w:r>
            <w:r>
              <w:rPr>
                <w:b/>
                <w:sz w:val="22"/>
                <w:szCs w:val="22"/>
              </w:rPr>
              <w:t xml:space="preserve"> 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</w:p>
          <w:p w:rsidR="002A397D" w:rsidRDefault="002A397D" w:rsidP="005828B1">
            <w:pPr>
              <w:rPr>
                <w:b/>
              </w:rPr>
            </w:pPr>
          </w:p>
          <w:p w:rsidR="00E367DE" w:rsidRDefault="00E367DE" w:rsidP="005828B1">
            <w:pPr>
              <w:rPr>
                <w:b/>
              </w:rPr>
            </w:pPr>
          </w:p>
          <w:p w:rsidR="00680D1D" w:rsidRDefault="00680D1D" w:rsidP="005828B1">
            <w:pPr>
              <w:rPr>
                <w:b/>
              </w:rPr>
            </w:pPr>
          </w:p>
          <w:p w:rsidR="001A46BF" w:rsidRDefault="001A46BF" w:rsidP="005828B1">
            <w:pPr>
              <w:rPr>
                <w:b/>
              </w:rPr>
            </w:pPr>
          </w:p>
          <w:p w:rsidR="00CF2A52" w:rsidRDefault="003C2495" w:rsidP="00740537">
            <w:pPr>
              <w:rPr>
                <w:b/>
                <w:sz w:val="20"/>
                <w:szCs w:val="20"/>
              </w:rPr>
            </w:pPr>
            <w:r w:rsidRPr="003C2495">
              <w:rPr>
                <w:b/>
                <w:noProof/>
                <w:sz w:val="20"/>
                <w:szCs w:val="20"/>
                <w:highlight w:val="yellow"/>
              </w:rPr>
              <w:lastRenderedPageBreak/>
              <w:pict>
                <v:shape id="_x0000_s1480" type="#_x0000_t202" style="position:absolute;margin-left:418.15pt;margin-top:5.35pt;width:76.85pt;height:18pt;z-index:252011520" stroked="f">
                  <v:textbox style="mso-next-textbox:#_x0000_s1480">
                    <w:txbxContent>
                      <w:p w:rsidR="00895BD1" w:rsidRPr="004D13C2" w:rsidRDefault="00895BD1" w:rsidP="004D13C2">
                        <w:r w:rsidRPr="009C2AEE"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38:21:060101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205" style="position:absolute;margin-left:4.15pt;margin-top:2.35pt;width:54.6pt;height:21.35pt;z-index:251713536">
                  <v:textbox style="mso-next-textbox:#_x0000_s1205">
                    <w:txbxContent>
                      <w:p w:rsidR="00895BD1" w:rsidRDefault="00895BD1" w:rsidP="00740E81">
                        <w:pPr>
                          <w:jc w:val="center"/>
                        </w:pPr>
                        <w:r>
                          <w:t>Лист 1</w:t>
                        </w:r>
                      </w:p>
                    </w:txbxContent>
                  </v:textbox>
                </v:rect>
              </w:pict>
            </w:r>
            <w:r w:rsidR="00CC56E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835650"/>
                  <wp:effectExtent l="19050" t="0" r="0" b="0"/>
                  <wp:docPr id="20" name="Рисунок 19" descr="чертеж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83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CB8" w:rsidRDefault="00843CB8" w:rsidP="00843CB8">
            <w:pPr>
              <w:jc w:val="center"/>
              <w:rPr>
                <w:b/>
              </w:rPr>
            </w:pPr>
            <w:r>
              <w:rPr>
                <w:b/>
              </w:rPr>
              <w:t>Масштаб 1:</w:t>
            </w:r>
            <w:r w:rsidR="008E5FE6">
              <w:rPr>
                <w:b/>
              </w:rPr>
              <w:t>5</w:t>
            </w:r>
            <w:r>
              <w:rPr>
                <w:b/>
              </w:rPr>
              <w:t>00</w:t>
            </w:r>
          </w:p>
          <w:p w:rsidR="001620B8" w:rsidRPr="005828B1" w:rsidRDefault="001620B8" w:rsidP="00843CB8">
            <w:pPr>
              <w:jc w:val="center"/>
              <w:rPr>
                <w:b/>
              </w:rPr>
            </w:pPr>
          </w:p>
          <w:p w:rsidR="00843CB8" w:rsidRDefault="00843CB8" w:rsidP="00843CB8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843CB8" w:rsidRPr="00DF5556" w:rsidRDefault="00843CB8" w:rsidP="00843CB8">
            <w:pPr>
              <w:rPr>
                <w:b/>
                <w:sz w:val="22"/>
                <w:szCs w:val="22"/>
              </w:rPr>
            </w:pPr>
          </w:p>
          <w:p w:rsidR="00843CB8" w:rsidRDefault="003C2495" w:rsidP="00843CB8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</w:rPr>
              <w:pict>
                <v:rect id="_x0000_s1261" style="position:absolute;margin-left:8.05pt;margin-top:.5pt;width:31.6pt;height:16.25pt;z-index:251776000" filled="f" fillcolor="black [3213]" strokecolor="red" strokeweight="1.5pt"/>
              </w:pict>
            </w:r>
            <w:r w:rsidR="00843CB8">
              <w:rPr>
                <w:b/>
              </w:rPr>
              <w:t xml:space="preserve">               -- </w:t>
            </w:r>
            <w:r w:rsidR="00843CB8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843CB8">
              <w:rPr>
                <w:sz w:val="21"/>
                <w:szCs w:val="21"/>
              </w:rPr>
              <w:t>та)</w:t>
            </w:r>
          </w:p>
          <w:p w:rsidR="00843CB8" w:rsidRDefault="00843CB8" w:rsidP="00843CB8">
            <w:pPr>
              <w:rPr>
                <w:sz w:val="21"/>
                <w:szCs w:val="21"/>
              </w:rPr>
            </w:pPr>
          </w:p>
          <w:p w:rsidR="00843CB8" w:rsidRDefault="003C2495" w:rsidP="00843CB8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265" style="position:absolute;margin-left:8.2pt;margin-top:2.1pt;width:31.6pt;height:16.25pt;z-index:251780096" filled="f" fillcolor="black [3213]" strokecolor="#e36c0a [2409]" strokeweight="1.5pt"/>
              </w:pict>
            </w:r>
            <w:r w:rsidR="00843CB8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843CB8" w:rsidRDefault="00843CB8" w:rsidP="00843CB8">
            <w:pPr>
              <w:rPr>
                <w:sz w:val="21"/>
                <w:szCs w:val="21"/>
              </w:rPr>
            </w:pPr>
          </w:p>
          <w:p w:rsidR="00843CB8" w:rsidRDefault="003C2495" w:rsidP="00843CB8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263" type="#_x0000_t32" style="position:absolute;left:0;text-align:left;margin-left:8.05pt;margin-top:7.45pt;width:31.6pt;height:.05pt;z-index:251778048" o:connectortype="straight" strokecolor="#00b050" strokeweight="1.5pt"/>
              </w:pict>
            </w:r>
            <w:r w:rsidR="00843CB8">
              <w:rPr>
                <w:sz w:val="21"/>
                <w:szCs w:val="21"/>
              </w:rPr>
              <w:t xml:space="preserve">              -- контур </w:t>
            </w:r>
            <w:r w:rsidR="004A5DEF" w:rsidRPr="004A5DEF">
              <w:rPr>
                <w:sz w:val="21"/>
                <w:szCs w:val="21"/>
              </w:rPr>
              <w:t>ВЛИ -0,4 кВ</w:t>
            </w:r>
          </w:p>
          <w:p w:rsidR="00843CB8" w:rsidRPr="00FC1DCC" w:rsidRDefault="00843CB8" w:rsidP="004A5DEF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843CB8" w:rsidRDefault="003C2495" w:rsidP="00843CB8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8"/>
                <w:szCs w:val="28"/>
              </w:rPr>
              <w:pict>
                <v:oval id="_x0000_s1262" style="position:absolute;margin-left:11.9pt;margin-top:6.1pt;width:3.55pt;height:3.85pt;z-index:251777024" fillcolor="black"/>
              </w:pict>
            </w:r>
            <w:r w:rsidR="00843CB8">
              <w:rPr>
                <w:sz w:val="22"/>
                <w:szCs w:val="22"/>
              </w:rPr>
              <w:t xml:space="preserve">       </w:t>
            </w:r>
            <w:r w:rsidR="00843CB8" w:rsidRPr="008246A4">
              <w:rPr>
                <w:sz w:val="22"/>
                <w:szCs w:val="22"/>
              </w:rPr>
              <w:t>н</w:t>
            </w:r>
            <w:proofErr w:type="gramStart"/>
            <w:r w:rsidR="00843CB8" w:rsidRPr="008246A4">
              <w:rPr>
                <w:sz w:val="22"/>
                <w:szCs w:val="22"/>
              </w:rPr>
              <w:t>1</w:t>
            </w:r>
            <w:proofErr w:type="gramEnd"/>
            <w:r w:rsidR="00843CB8">
              <w:rPr>
                <w:b/>
                <w:sz w:val="22"/>
                <w:szCs w:val="22"/>
              </w:rPr>
              <w:t xml:space="preserve"> </w:t>
            </w:r>
            <w:r w:rsidR="00843CB8" w:rsidRPr="008246A4">
              <w:rPr>
                <w:b/>
                <w:sz w:val="22"/>
                <w:szCs w:val="22"/>
              </w:rPr>
              <w:t xml:space="preserve"> </w:t>
            </w:r>
            <w:r w:rsidR="00843CB8">
              <w:rPr>
                <w:b/>
                <w:sz w:val="22"/>
                <w:szCs w:val="22"/>
              </w:rPr>
              <w:t xml:space="preserve"> </w:t>
            </w:r>
            <w:r w:rsidR="00843CB8" w:rsidRPr="008246A4">
              <w:rPr>
                <w:b/>
                <w:sz w:val="22"/>
                <w:szCs w:val="22"/>
              </w:rPr>
              <w:t xml:space="preserve">--  </w:t>
            </w:r>
            <w:r w:rsidR="00843CB8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843CB8" w:rsidRPr="00574962" w:rsidRDefault="00843CB8" w:rsidP="00843CB8">
            <w:pPr>
              <w:rPr>
                <w:sz w:val="21"/>
                <w:szCs w:val="21"/>
              </w:rPr>
            </w:pPr>
          </w:p>
          <w:p w:rsidR="00843CB8" w:rsidRDefault="00843CB8" w:rsidP="00843CB8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574962">
              <w:rPr>
                <w:b/>
                <w:sz w:val="21"/>
                <w:szCs w:val="21"/>
              </w:rPr>
              <w:t xml:space="preserve">  </w:t>
            </w:r>
            <w:r w:rsidR="004D13C2" w:rsidRPr="009C2AEE">
              <w:rPr>
                <w:b/>
                <w:color w:val="0070C0"/>
                <w:sz w:val="21"/>
                <w:szCs w:val="21"/>
              </w:rPr>
              <w:t>38:21:060101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</w:p>
          <w:p w:rsidR="00843CB8" w:rsidRPr="00740537" w:rsidRDefault="003C2495" w:rsidP="00740537">
            <w:pPr>
              <w:jc w:val="center"/>
              <w:rPr>
                <w:b/>
                <w:sz w:val="20"/>
                <w:szCs w:val="20"/>
              </w:rPr>
            </w:pPr>
            <w:r w:rsidRPr="003C2495">
              <w:rPr>
                <w:b/>
                <w:noProof/>
                <w:sz w:val="20"/>
                <w:szCs w:val="20"/>
                <w:highlight w:val="yellow"/>
              </w:rPr>
              <w:lastRenderedPageBreak/>
              <w:pict>
                <v:shape id="_x0000_s1494" type="#_x0000_t202" style="position:absolute;left:0;text-align:left;margin-left:407.15pt;margin-top:4.7pt;width:83.5pt;height:22.45pt;z-index:252016640" stroked="f">
                  <v:textbox style="mso-next-textbox:#_x0000_s1494">
                    <w:txbxContent>
                      <w:p w:rsidR="00895BD1" w:rsidRPr="004D13C2" w:rsidRDefault="00895BD1" w:rsidP="004D13C2">
                        <w:r w:rsidRPr="004D13C2">
                          <w:rPr>
                            <w:b/>
                            <w:color w:val="0070C0"/>
                          </w:rPr>
                          <w:t>38:21:060101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231" style="position:absolute;left:0;text-align:left;margin-left:377.6pt;margin-top:114.85pt;width:101.1pt;height:19.3pt;z-index:251738112" filled="f" stroked="f">
                  <v:textbox style="mso-next-textbox:#_x0000_s1231">
                    <w:txbxContent>
                      <w:p w:rsidR="00895BD1" w:rsidRPr="00AC75A3" w:rsidRDefault="00895BD1" w:rsidP="00863D5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AC75A3">
                          <w:rPr>
                            <w:b/>
                            <w:sz w:val="20"/>
                            <w:szCs w:val="20"/>
                          </w:rPr>
                          <w:t>38:21:060101:2071</w:t>
                        </w:r>
                      </w:p>
                    </w:txbxContent>
                  </v:textbox>
                </v:rect>
              </w:pict>
            </w:r>
            <w:r w:rsidRPr="003C2495">
              <w:rPr>
                <w:b/>
                <w:noProof/>
              </w:rPr>
              <w:pict>
                <v:rect id="_x0000_s1274" style="position:absolute;left:0;text-align:left;margin-left:7.6pt;margin-top:1.25pt;width:61.2pt;height:21.75pt;z-index:251790336">
                  <v:textbox style="mso-next-textbox:#_x0000_s1274">
                    <w:txbxContent>
                      <w:p w:rsidR="00895BD1" w:rsidRDefault="00895BD1" w:rsidP="00843CB8">
                        <w:pPr>
                          <w:jc w:val="center"/>
                        </w:pPr>
                        <w:r>
                          <w:t>Лист 2</w:t>
                        </w:r>
                      </w:p>
                    </w:txbxContent>
                  </v:textbox>
                </v:rect>
              </w:pict>
            </w:r>
            <w:r w:rsidR="00CC56E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836285"/>
                  <wp:effectExtent l="19050" t="0" r="0" b="0"/>
                  <wp:docPr id="21" name="Рисунок 20" descr="чертеж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2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83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CB8" w:rsidRPr="005828B1" w:rsidRDefault="00843CB8" w:rsidP="00843CB8">
            <w:pPr>
              <w:jc w:val="center"/>
              <w:rPr>
                <w:b/>
              </w:rPr>
            </w:pPr>
            <w:r>
              <w:rPr>
                <w:b/>
              </w:rPr>
              <w:t>Масштаб 1:</w:t>
            </w:r>
            <w:r w:rsidR="008E5FE6">
              <w:rPr>
                <w:b/>
              </w:rPr>
              <w:t>5</w:t>
            </w:r>
            <w:r>
              <w:rPr>
                <w:b/>
              </w:rPr>
              <w:t>00</w:t>
            </w:r>
          </w:p>
          <w:p w:rsidR="00843CB8" w:rsidRDefault="00843CB8" w:rsidP="00843CB8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843CB8" w:rsidRPr="00DF5556" w:rsidRDefault="00843CB8" w:rsidP="00843CB8">
            <w:pPr>
              <w:rPr>
                <w:b/>
                <w:sz w:val="22"/>
                <w:szCs w:val="22"/>
              </w:rPr>
            </w:pPr>
          </w:p>
          <w:p w:rsidR="00843CB8" w:rsidRDefault="003C2495" w:rsidP="00843CB8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</w:rPr>
              <w:pict>
                <v:rect id="_x0000_s1268" style="position:absolute;margin-left:8.05pt;margin-top:.5pt;width:31.6pt;height:16.25pt;z-index:251784192" filled="f" fillcolor="black [3213]" strokecolor="red" strokeweight="1.5pt"/>
              </w:pict>
            </w:r>
            <w:r w:rsidR="00843CB8">
              <w:rPr>
                <w:b/>
              </w:rPr>
              <w:t xml:space="preserve">               -- </w:t>
            </w:r>
            <w:r w:rsidR="00843CB8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843CB8">
              <w:rPr>
                <w:sz w:val="21"/>
                <w:szCs w:val="21"/>
              </w:rPr>
              <w:t>та)</w:t>
            </w:r>
          </w:p>
          <w:p w:rsidR="00843CB8" w:rsidRDefault="00843CB8" w:rsidP="00843CB8">
            <w:pPr>
              <w:rPr>
                <w:sz w:val="21"/>
                <w:szCs w:val="21"/>
              </w:rPr>
            </w:pPr>
          </w:p>
          <w:p w:rsidR="00843CB8" w:rsidRDefault="003C2495" w:rsidP="00843CB8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272" style="position:absolute;margin-left:8.2pt;margin-top:2.1pt;width:31.6pt;height:16.25pt;z-index:251788288" filled="f" fillcolor="black [3213]" strokecolor="#e36c0a [2409]" strokeweight="1.5pt"/>
              </w:pict>
            </w:r>
            <w:r w:rsidR="00843CB8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843CB8" w:rsidRDefault="00843CB8" w:rsidP="00843CB8">
            <w:pPr>
              <w:rPr>
                <w:sz w:val="21"/>
                <w:szCs w:val="21"/>
              </w:rPr>
            </w:pPr>
          </w:p>
          <w:p w:rsidR="00843CB8" w:rsidRDefault="003C2495" w:rsidP="00843CB8">
            <w:pPr>
              <w:jc w:val="both"/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shape id="_x0000_s1271" type="#_x0000_t32" style="position:absolute;left:0;text-align:left;margin-left:8.05pt;margin-top:7.95pt;width:31.6pt;height:.05pt;z-index:251787264" o:connectortype="straight" strokecolor="#00b050" strokeweight="1.5pt"/>
              </w:pict>
            </w:r>
            <w:r w:rsidR="00843CB8">
              <w:rPr>
                <w:sz w:val="21"/>
                <w:szCs w:val="21"/>
              </w:rPr>
              <w:t xml:space="preserve">              -- контур </w:t>
            </w:r>
            <w:r w:rsidR="00E806CA" w:rsidRPr="004A5DEF">
              <w:rPr>
                <w:sz w:val="21"/>
                <w:szCs w:val="21"/>
              </w:rPr>
              <w:t>ВЛИ -0,4 кВ</w:t>
            </w:r>
          </w:p>
          <w:p w:rsidR="00843CB8" w:rsidRPr="00FC1DCC" w:rsidRDefault="00843CB8" w:rsidP="00E806CA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843CB8" w:rsidRDefault="003C2495" w:rsidP="00843CB8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8"/>
                <w:szCs w:val="28"/>
              </w:rPr>
              <w:pict>
                <v:oval id="_x0000_s1269" style="position:absolute;margin-left:11.9pt;margin-top:6.1pt;width:3.55pt;height:3.85pt;z-index:251785216" fillcolor="black"/>
              </w:pict>
            </w:r>
            <w:r w:rsidR="00843CB8">
              <w:rPr>
                <w:sz w:val="22"/>
                <w:szCs w:val="22"/>
              </w:rPr>
              <w:t xml:space="preserve">       </w:t>
            </w:r>
            <w:r w:rsidR="00843CB8" w:rsidRPr="008246A4">
              <w:rPr>
                <w:sz w:val="22"/>
                <w:szCs w:val="22"/>
              </w:rPr>
              <w:t>н</w:t>
            </w:r>
            <w:proofErr w:type="gramStart"/>
            <w:r w:rsidR="00843CB8" w:rsidRPr="008246A4">
              <w:rPr>
                <w:sz w:val="22"/>
                <w:szCs w:val="22"/>
              </w:rPr>
              <w:t>1</w:t>
            </w:r>
            <w:proofErr w:type="gramEnd"/>
            <w:r w:rsidR="00843CB8">
              <w:rPr>
                <w:b/>
                <w:sz w:val="22"/>
                <w:szCs w:val="22"/>
              </w:rPr>
              <w:t xml:space="preserve"> </w:t>
            </w:r>
            <w:r w:rsidR="00843CB8" w:rsidRPr="008246A4">
              <w:rPr>
                <w:b/>
                <w:sz w:val="22"/>
                <w:szCs w:val="22"/>
              </w:rPr>
              <w:t xml:space="preserve"> </w:t>
            </w:r>
            <w:r w:rsidR="00843CB8">
              <w:rPr>
                <w:b/>
                <w:sz w:val="22"/>
                <w:szCs w:val="22"/>
              </w:rPr>
              <w:t xml:space="preserve"> </w:t>
            </w:r>
            <w:r w:rsidR="00843CB8" w:rsidRPr="008246A4">
              <w:rPr>
                <w:b/>
                <w:sz w:val="22"/>
                <w:szCs w:val="22"/>
              </w:rPr>
              <w:t xml:space="preserve">--  </w:t>
            </w:r>
            <w:r w:rsidR="00843CB8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843CB8" w:rsidRPr="00574962" w:rsidRDefault="00843CB8" w:rsidP="00843CB8">
            <w:pPr>
              <w:rPr>
                <w:sz w:val="21"/>
                <w:szCs w:val="21"/>
              </w:rPr>
            </w:pPr>
          </w:p>
          <w:p w:rsidR="00843CB8" w:rsidRDefault="00843CB8" w:rsidP="00843CB8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 </w:t>
            </w:r>
            <w:r w:rsidR="004D13C2" w:rsidRPr="004D13C2">
              <w:rPr>
                <w:b/>
              </w:rPr>
              <w:t>38:21:060101:207</w:t>
            </w:r>
            <w:r>
              <w:rPr>
                <w:b/>
                <w:sz w:val="22"/>
                <w:szCs w:val="22"/>
              </w:rPr>
              <w:t xml:space="preserve">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843CB8" w:rsidRPr="00574962" w:rsidRDefault="00843CB8" w:rsidP="00843CB8">
            <w:pPr>
              <w:rPr>
                <w:b/>
                <w:sz w:val="22"/>
                <w:szCs w:val="22"/>
              </w:rPr>
            </w:pPr>
          </w:p>
          <w:p w:rsidR="008E5FE6" w:rsidRDefault="00843CB8" w:rsidP="00F3701B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="004D13C2" w:rsidRPr="004D13C2">
              <w:rPr>
                <w:b/>
                <w:color w:val="0070C0"/>
                <w:sz w:val="21"/>
                <w:szCs w:val="21"/>
              </w:rPr>
              <w:t>38:21:060101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</w:p>
          <w:p w:rsidR="008E5FE6" w:rsidRPr="00740537" w:rsidRDefault="003C2495" w:rsidP="008E5FE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pict>
                <v:shape id="_x0000_s1568" type="#_x0000_t202" style="position:absolute;left:0;text-align:left;margin-left:257.4pt;margin-top:185.6pt;width:126pt;height:24.2pt;z-index:252085248" filled="f" stroked="f">
                  <v:textbox>
                    <w:txbxContent>
                      <w:p w:rsidR="00895BD1" w:rsidRPr="00E816F2" w:rsidRDefault="00895BD1">
                        <w:pPr>
                          <w:rPr>
                            <w:sz w:val="20"/>
                            <w:szCs w:val="20"/>
                          </w:rPr>
                        </w:pPr>
                        <w:r w:rsidRPr="00E816F2">
                          <w:rPr>
                            <w:b/>
                            <w:sz w:val="20"/>
                            <w:szCs w:val="20"/>
                          </w:rPr>
                          <w:t>38:21:060101:370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561" style="position:absolute;left:0;text-align:left;margin-left:7.9pt;margin-top:2.2pt;width:61.2pt;height:21.75pt;z-index:252080128">
                  <v:textbox style="mso-next-textbox:#_x0000_s1561">
                    <w:txbxContent>
                      <w:p w:rsidR="00895BD1" w:rsidRDefault="00895BD1" w:rsidP="00A44B88">
                        <w:pPr>
                          <w:jc w:val="center"/>
                        </w:pPr>
                        <w:r>
                          <w:t>Лист 3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572" type="#_x0000_t202" style="position:absolute;left:0;text-align:left;margin-left:412.9pt;margin-top:1.85pt;width:86.6pt;height:21.4pt;z-index:252088320" stroked="f">
                  <v:textbox>
                    <w:txbxContent>
                      <w:p w:rsidR="00895BD1" w:rsidRPr="004D13C2" w:rsidRDefault="00895BD1" w:rsidP="004D13C2">
                        <w:r w:rsidRPr="004D13C2">
                          <w:rPr>
                            <w:b/>
                            <w:color w:val="0070C0"/>
                          </w:rPr>
                          <w:t>38:21:060101</w:t>
                        </w:r>
                      </w:p>
                      <w:p w:rsidR="00895BD1" w:rsidRPr="004D13C2" w:rsidRDefault="00895BD1" w:rsidP="004D13C2"/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567" type="#_x0000_t202" style="position:absolute;left:0;text-align:left;margin-left:138.8pt;margin-top:97pt;width:118.75pt;height:22.45pt;z-index:252084224" filled="f" stroked="f">
                  <v:textbox>
                    <w:txbxContent>
                      <w:p w:rsidR="00895BD1" w:rsidRDefault="00895BD1"/>
                    </w:txbxContent>
                  </v:textbox>
                </v:shape>
              </w:pict>
            </w:r>
            <w:r w:rsidR="00267355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836920"/>
                  <wp:effectExtent l="19050" t="0" r="0" b="0"/>
                  <wp:docPr id="23" name="Рисунок 22" descr="чертеж 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3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83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FE6" w:rsidRPr="005828B1" w:rsidRDefault="008E5FE6" w:rsidP="008E5FE6">
            <w:pPr>
              <w:jc w:val="center"/>
              <w:rPr>
                <w:b/>
              </w:rPr>
            </w:pPr>
            <w:r>
              <w:rPr>
                <w:b/>
              </w:rPr>
              <w:t>Масштаб 1:500</w:t>
            </w:r>
          </w:p>
          <w:p w:rsidR="008E5FE6" w:rsidRDefault="008E5FE6" w:rsidP="008E5FE6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8E5FE6" w:rsidRPr="00DF5556" w:rsidRDefault="008E5FE6" w:rsidP="008E5FE6">
            <w:pPr>
              <w:rPr>
                <w:b/>
                <w:sz w:val="22"/>
                <w:szCs w:val="22"/>
              </w:rPr>
            </w:pPr>
          </w:p>
          <w:p w:rsidR="008E5FE6" w:rsidRDefault="003C2495" w:rsidP="008E5FE6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</w:rPr>
              <w:pict>
                <v:rect id="_x0000_s1504" style="position:absolute;margin-left:8.05pt;margin-top:.5pt;width:31.6pt;height:16.25pt;z-index:252020736" filled="f" fillcolor="black [3213]" strokecolor="red" strokeweight="1.5pt"/>
              </w:pict>
            </w:r>
            <w:r w:rsidR="008E5FE6">
              <w:rPr>
                <w:b/>
              </w:rPr>
              <w:t xml:space="preserve">               -- </w:t>
            </w:r>
            <w:r w:rsidR="008E5FE6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8E5FE6">
              <w:rPr>
                <w:sz w:val="21"/>
                <w:szCs w:val="21"/>
              </w:rPr>
              <w:t>та)</w:t>
            </w:r>
          </w:p>
          <w:p w:rsidR="008E5FE6" w:rsidRDefault="008E5FE6" w:rsidP="008E5FE6">
            <w:pPr>
              <w:rPr>
                <w:sz w:val="21"/>
                <w:szCs w:val="21"/>
              </w:rPr>
            </w:pPr>
          </w:p>
          <w:p w:rsidR="008E5FE6" w:rsidRDefault="003C2495" w:rsidP="008E5FE6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507" style="position:absolute;margin-left:8.2pt;margin-top:2.1pt;width:31.6pt;height:16.25pt;z-index:252023808" filled="f" fillcolor="black [3213]" strokecolor="#e36c0a [2409]" strokeweight="1.5pt"/>
              </w:pict>
            </w:r>
            <w:r w:rsidR="008E5FE6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8E5FE6" w:rsidRDefault="008E5FE6" w:rsidP="008E5FE6">
            <w:pPr>
              <w:rPr>
                <w:sz w:val="21"/>
                <w:szCs w:val="21"/>
              </w:rPr>
            </w:pPr>
          </w:p>
          <w:p w:rsidR="008E5FE6" w:rsidRDefault="003C2495" w:rsidP="008E5FE6">
            <w:pPr>
              <w:jc w:val="both"/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shape id="_x0000_s1506" type="#_x0000_t32" style="position:absolute;left:0;text-align:left;margin-left:8.05pt;margin-top:7.95pt;width:31.6pt;height:.05pt;z-index:252022784" o:connectortype="straight" strokecolor="#00b050" strokeweight="1.5pt"/>
              </w:pict>
            </w:r>
            <w:r w:rsidR="008E5FE6">
              <w:rPr>
                <w:sz w:val="21"/>
                <w:szCs w:val="21"/>
              </w:rPr>
              <w:t xml:space="preserve">              -- контур </w:t>
            </w:r>
            <w:r w:rsidR="008E5FE6" w:rsidRPr="004A5DEF">
              <w:rPr>
                <w:sz w:val="21"/>
                <w:szCs w:val="21"/>
              </w:rPr>
              <w:t>ВЛИ -0,4 кВ</w:t>
            </w:r>
          </w:p>
          <w:p w:rsidR="008E5FE6" w:rsidRPr="00FC1DCC" w:rsidRDefault="008E5FE6" w:rsidP="008E5FE6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8E5FE6" w:rsidRDefault="003C2495" w:rsidP="008E5FE6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8"/>
                <w:szCs w:val="28"/>
              </w:rPr>
              <w:pict>
                <v:oval id="_x0000_s1505" style="position:absolute;margin-left:11.9pt;margin-top:6.1pt;width:3.55pt;height:3.85pt;z-index:252021760" fillcolor="black"/>
              </w:pict>
            </w:r>
            <w:r w:rsidR="008E5FE6">
              <w:rPr>
                <w:sz w:val="22"/>
                <w:szCs w:val="22"/>
              </w:rPr>
              <w:t xml:space="preserve">       </w:t>
            </w:r>
            <w:r w:rsidR="008E5FE6" w:rsidRPr="008246A4">
              <w:rPr>
                <w:sz w:val="22"/>
                <w:szCs w:val="22"/>
              </w:rPr>
              <w:t>н</w:t>
            </w:r>
            <w:proofErr w:type="gramStart"/>
            <w:r w:rsidR="008E5FE6" w:rsidRPr="008246A4">
              <w:rPr>
                <w:sz w:val="22"/>
                <w:szCs w:val="22"/>
              </w:rPr>
              <w:t>1</w:t>
            </w:r>
            <w:proofErr w:type="gramEnd"/>
            <w:r w:rsidR="008E5FE6">
              <w:rPr>
                <w:b/>
                <w:sz w:val="22"/>
                <w:szCs w:val="22"/>
              </w:rPr>
              <w:t xml:space="preserve"> </w:t>
            </w:r>
            <w:r w:rsidR="008E5FE6" w:rsidRPr="008246A4">
              <w:rPr>
                <w:b/>
                <w:sz w:val="22"/>
                <w:szCs w:val="22"/>
              </w:rPr>
              <w:t xml:space="preserve"> </w:t>
            </w:r>
            <w:r w:rsidR="008E5FE6">
              <w:rPr>
                <w:b/>
                <w:sz w:val="22"/>
                <w:szCs w:val="22"/>
              </w:rPr>
              <w:t xml:space="preserve"> </w:t>
            </w:r>
            <w:r w:rsidR="008E5FE6" w:rsidRPr="008246A4">
              <w:rPr>
                <w:b/>
                <w:sz w:val="22"/>
                <w:szCs w:val="22"/>
              </w:rPr>
              <w:t xml:space="preserve">--  </w:t>
            </w:r>
            <w:r w:rsidR="008E5FE6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8E5FE6" w:rsidRPr="00574962" w:rsidRDefault="008E5FE6" w:rsidP="008E5FE6">
            <w:pPr>
              <w:rPr>
                <w:sz w:val="21"/>
                <w:szCs w:val="21"/>
              </w:rPr>
            </w:pPr>
          </w:p>
          <w:p w:rsidR="008E5FE6" w:rsidRDefault="008E5FE6" w:rsidP="008E5FE6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   </w:t>
            </w:r>
            <w:r w:rsidR="004D13C2" w:rsidRPr="004D13C2">
              <w:rPr>
                <w:b/>
                <w:sz w:val="21"/>
                <w:szCs w:val="21"/>
              </w:rPr>
              <w:t>38:21:060101:370</w:t>
            </w:r>
            <w:r>
              <w:rPr>
                <w:b/>
                <w:sz w:val="22"/>
                <w:szCs w:val="22"/>
              </w:rPr>
              <w:t xml:space="preserve"> – </w:t>
            </w:r>
            <w:r w:rsidRPr="00E41F66">
              <w:rPr>
                <w:sz w:val="21"/>
                <w:szCs w:val="21"/>
              </w:rPr>
              <w:t>кадастровый номер земельного участка</w:t>
            </w:r>
            <w:r w:rsidRPr="00E41F66">
              <w:rPr>
                <w:b/>
                <w:sz w:val="21"/>
                <w:szCs w:val="21"/>
              </w:rPr>
              <w:t>;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8E5FE6" w:rsidRPr="00574962" w:rsidRDefault="008E5FE6" w:rsidP="008E5FE6">
            <w:pPr>
              <w:rPr>
                <w:b/>
                <w:sz w:val="22"/>
                <w:szCs w:val="22"/>
              </w:rPr>
            </w:pPr>
          </w:p>
          <w:p w:rsidR="00C40817" w:rsidRDefault="008E5FE6" w:rsidP="008E5FE6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="004D13C2" w:rsidRPr="004D13C2">
              <w:rPr>
                <w:b/>
                <w:color w:val="0070C0"/>
                <w:sz w:val="21"/>
                <w:szCs w:val="21"/>
              </w:rPr>
              <w:t>38:21:060101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</w:p>
          <w:p w:rsidR="00C40817" w:rsidRPr="00740537" w:rsidRDefault="003C2495" w:rsidP="00C408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pict>
                <v:shape id="_x0000_s1574" type="#_x0000_t202" style="position:absolute;left:0;text-align:left;margin-left:420.5pt;margin-top:6.9pt;width:76pt;height:21.5pt;z-index:252089344" stroked="f">
                  <v:textbox>
                    <w:txbxContent>
                      <w:p w:rsidR="00895BD1" w:rsidRDefault="00895BD1">
                        <w:r w:rsidRPr="004D13C2"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38:21:060101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563" type="#_x0000_t202" style="position:absolute;left:0;text-align:left;margin-left:8.1pt;margin-top:4.4pt;width:65.1pt;height:24.35pt;z-index:252081152">
                  <v:textbox>
                    <w:txbxContent>
                      <w:p w:rsidR="00895BD1" w:rsidRDefault="00895BD1">
                        <w:r>
                          <w:t>Лист 4</w:t>
                        </w:r>
                      </w:p>
                    </w:txbxContent>
                  </v:textbox>
                </v:shape>
              </w:pict>
            </w:r>
            <w:r w:rsidR="00267355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837555"/>
                  <wp:effectExtent l="19050" t="0" r="0" b="0"/>
                  <wp:docPr id="24" name="Рисунок 23" descr="чертеж 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4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83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817" w:rsidRPr="005828B1" w:rsidRDefault="00C40817" w:rsidP="00C40817">
            <w:pPr>
              <w:jc w:val="center"/>
              <w:rPr>
                <w:b/>
              </w:rPr>
            </w:pPr>
            <w:r>
              <w:rPr>
                <w:b/>
              </w:rPr>
              <w:t>Масштаб 1:500</w:t>
            </w:r>
          </w:p>
          <w:p w:rsidR="00C40817" w:rsidRDefault="00C40817" w:rsidP="00C40817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C40817" w:rsidRPr="00DF5556" w:rsidRDefault="00C40817" w:rsidP="00C40817">
            <w:pPr>
              <w:rPr>
                <w:b/>
                <w:sz w:val="22"/>
                <w:szCs w:val="22"/>
              </w:rPr>
            </w:pPr>
          </w:p>
          <w:p w:rsidR="00C40817" w:rsidRDefault="003C2495" w:rsidP="00C40817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</w:rPr>
              <w:pict>
                <v:rect id="_x0000_s1512" style="position:absolute;margin-left:8.05pt;margin-top:.5pt;width:31.6pt;height:16.25pt;z-index:252029952" filled="f" fillcolor="black [3213]" strokecolor="red" strokeweight="1.5pt"/>
              </w:pict>
            </w:r>
            <w:r w:rsidR="00C40817">
              <w:rPr>
                <w:b/>
              </w:rPr>
              <w:t xml:space="preserve">               -- </w:t>
            </w:r>
            <w:r w:rsidR="00C40817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C40817">
              <w:rPr>
                <w:sz w:val="21"/>
                <w:szCs w:val="21"/>
              </w:rPr>
              <w:t>та)</w:t>
            </w:r>
          </w:p>
          <w:p w:rsidR="00C40817" w:rsidRDefault="00C40817" w:rsidP="00C40817">
            <w:pPr>
              <w:rPr>
                <w:sz w:val="21"/>
                <w:szCs w:val="21"/>
              </w:rPr>
            </w:pPr>
          </w:p>
          <w:p w:rsidR="00C40817" w:rsidRDefault="003C2495" w:rsidP="00C40817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515" style="position:absolute;margin-left:8.2pt;margin-top:2.1pt;width:31.6pt;height:16.25pt;z-index:252033024" filled="f" fillcolor="black [3213]" strokecolor="#e36c0a [2409]" strokeweight="1.5pt"/>
              </w:pict>
            </w:r>
            <w:r w:rsidR="00C40817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C40817" w:rsidRDefault="00C40817" w:rsidP="00C40817">
            <w:pPr>
              <w:rPr>
                <w:sz w:val="21"/>
                <w:szCs w:val="21"/>
              </w:rPr>
            </w:pPr>
          </w:p>
          <w:p w:rsidR="00C40817" w:rsidRDefault="003C2495" w:rsidP="00C40817">
            <w:pPr>
              <w:jc w:val="both"/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shape id="_x0000_s1514" type="#_x0000_t32" style="position:absolute;left:0;text-align:left;margin-left:8.05pt;margin-top:7.95pt;width:31.6pt;height:.05pt;z-index:252032000" o:connectortype="straight" strokecolor="#00b050" strokeweight="1.5pt"/>
              </w:pict>
            </w:r>
            <w:r w:rsidR="00C40817">
              <w:rPr>
                <w:sz w:val="21"/>
                <w:szCs w:val="21"/>
              </w:rPr>
              <w:t xml:space="preserve">              -- контур </w:t>
            </w:r>
            <w:r w:rsidR="00C40817" w:rsidRPr="004A5DEF">
              <w:rPr>
                <w:sz w:val="21"/>
                <w:szCs w:val="21"/>
              </w:rPr>
              <w:t>ВЛИ -0,4 кВ</w:t>
            </w:r>
          </w:p>
          <w:p w:rsidR="00C40817" w:rsidRPr="00FC1DCC" w:rsidRDefault="00C40817" w:rsidP="00C40817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C40817" w:rsidRDefault="003C2495" w:rsidP="00C40817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8"/>
                <w:szCs w:val="28"/>
              </w:rPr>
              <w:pict>
                <v:oval id="_x0000_s1513" style="position:absolute;margin-left:11.9pt;margin-top:6.1pt;width:3.55pt;height:3.85pt;z-index:252030976" fillcolor="black"/>
              </w:pict>
            </w:r>
            <w:r w:rsidR="00C40817">
              <w:rPr>
                <w:sz w:val="22"/>
                <w:szCs w:val="22"/>
              </w:rPr>
              <w:t xml:space="preserve">       </w:t>
            </w:r>
            <w:r w:rsidR="00C40817" w:rsidRPr="008246A4">
              <w:rPr>
                <w:sz w:val="22"/>
                <w:szCs w:val="22"/>
              </w:rPr>
              <w:t>н</w:t>
            </w:r>
            <w:proofErr w:type="gramStart"/>
            <w:r w:rsidR="00C40817" w:rsidRPr="008246A4">
              <w:rPr>
                <w:sz w:val="22"/>
                <w:szCs w:val="22"/>
              </w:rPr>
              <w:t>1</w:t>
            </w:r>
            <w:proofErr w:type="gramEnd"/>
            <w:r w:rsidR="00C40817">
              <w:rPr>
                <w:b/>
                <w:sz w:val="22"/>
                <w:szCs w:val="22"/>
              </w:rPr>
              <w:t xml:space="preserve"> </w:t>
            </w:r>
            <w:r w:rsidR="00C40817" w:rsidRPr="008246A4">
              <w:rPr>
                <w:b/>
                <w:sz w:val="22"/>
                <w:szCs w:val="22"/>
              </w:rPr>
              <w:t xml:space="preserve"> </w:t>
            </w:r>
            <w:r w:rsidR="00C40817">
              <w:rPr>
                <w:b/>
                <w:sz w:val="22"/>
                <w:szCs w:val="22"/>
              </w:rPr>
              <w:t xml:space="preserve"> </w:t>
            </w:r>
            <w:r w:rsidR="00C40817" w:rsidRPr="008246A4">
              <w:rPr>
                <w:b/>
                <w:sz w:val="22"/>
                <w:szCs w:val="22"/>
              </w:rPr>
              <w:t xml:space="preserve">--  </w:t>
            </w:r>
            <w:r w:rsidR="00C40817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C40817" w:rsidRPr="00574962" w:rsidRDefault="00C40817" w:rsidP="00C40817">
            <w:pPr>
              <w:rPr>
                <w:b/>
                <w:sz w:val="22"/>
                <w:szCs w:val="22"/>
              </w:rPr>
            </w:pPr>
          </w:p>
          <w:p w:rsidR="00C40817" w:rsidRDefault="00C40817" w:rsidP="00C40817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</w:t>
            </w:r>
            <w:r w:rsidR="004D13C2" w:rsidRPr="004D13C2">
              <w:rPr>
                <w:b/>
                <w:color w:val="0070C0"/>
                <w:sz w:val="21"/>
                <w:szCs w:val="21"/>
              </w:rPr>
              <w:t>38:21:060101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</w:p>
          <w:p w:rsidR="00C40817" w:rsidRPr="00740537" w:rsidRDefault="003C2495" w:rsidP="00C408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pict>
                <v:shape id="_x0000_s1575" type="#_x0000_t202" style="position:absolute;left:0;text-align:left;margin-left:412.15pt;margin-top:5.1pt;width:83.45pt;height:21.1pt;z-index:252090368" stroked="f">
                  <v:textbox>
                    <w:txbxContent>
                      <w:p w:rsidR="00895BD1" w:rsidRPr="004D13C2" w:rsidRDefault="00895BD1">
                        <w:pPr>
                          <w:rPr>
                            <w:color w:val="0070C0"/>
                          </w:rPr>
                        </w:pPr>
                        <w:r w:rsidRPr="004D13C2">
                          <w:rPr>
                            <w:b/>
                            <w:color w:val="0070C0"/>
                          </w:rPr>
                          <w:t>38:21:060101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564" type="#_x0000_t202" style="position:absolute;left:0;text-align:left;margin-left:8.3pt;margin-top:5.45pt;width:56.6pt;height:25.25pt;z-index:252082176">
                  <v:textbox>
                    <w:txbxContent>
                      <w:p w:rsidR="00895BD1" w:rsidRDefault="00895BD1">
                        <w:r>
                          <w:t>Лист 5</w:t>
                        </w:r>
                      </w:p>
                    </w:txbxContent>
                  </v:textbox>
                </v:shape>
              </w:pict>
            </w:r>
            <w:r w:rsidR="00267355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838190"/>
                  <wp:effectExtent l="19050" t="0" r="0" b="0"/>
                  <wp:docPr id="26" name="Рисунок 25" descr="чертеж 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5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83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817" w:rsidRPr="005828B1" w:rsidRDefault="00C40817" w:rsidP="00C40817">
            <w:pPr>
              <w:jc w:val="center"/>
              <w:rPr>
                <w:b/>
              </w:rPr>
            </w:pPr>
            <w:r>
              <w:rPr>
                <w:b/>
              </w:rPr>
              <w:t>Масштаб 1:500</w:t>
            </w:r>
          </w:p>
          <w:p w:rsidR="00C40817" w:rsidRDefault="00C40817" w:rsidP="00C40817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C40817" w:rsidRPr="00DF5556" w:rsidRDefault="00C40817" w:rsidP="00C40817">
            <w:pPr>
              <w:rPr>
                <w:b/>
                <w:sz w:val="22"/>
                <w:szCs w:val="22"/>
              </w:rPr>
            </w:pPr>
          </w:p>
          <w:p w:rsidR="00C40817" w:rsidRDefault="003C2495" w:rsidP="00C40817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</w:rPr>
              <w:pict>
                <v:rect id="_x0000_s1520" style="position:absolute;margin-left:8.05pt;margin-top:.5pt;width:31.6pt;height:16.25pt;z-index:252039168" filled="f" fillcolor="black [3213]" strokecolor="red" strokeweight="1.5pt"/>
              </w:pict>
            </w:r>
            <w:r w:rsidR="00C40817">
              <w:rPr>
                <w:b/>
              </w:rPr>
              <w:t xml:space="preserve">               -- </w:t>
            </w:r>
            <w:r w:rsidR="00C40817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C40817">
              <w:rPr>
                <w:sz w:val="21"/>
                <w:szCs w:val="21"/>
              </w:rPr>
              <w:t>та)</w:t>
            </w:r>
          </w:p>
          <w:p w:rsidR="00C40817" w:rsidRDefault="00C40817" w:rsidP="00C40817">
            <w:pPr>
              <w:rPr>
                <w:sz w:val="21"/>
                <w:szCs w:val="21"/>
              </w:rPr>
            </w:pPr>
          </w:p>
          <w:p w:rsidR="00C40817" w:rsidRDefault="003C2495" w:rsidP="00C40817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523" style="position:absolute;margin-left:8.2pt;margin-top:2.1pt;width:31.6pt;height:16.25pt;z-index:252042240" filled="f" fillcolor="black [3213]" strokecolor="#e36c0a [2409]" strokeweight="1.5pt"/>
              </w:pict>
            </w:r>
            <w:r w:rsidR="00C40817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C40817" w:rsidRDefault="00C40817" w:rsidP="00C40817">
            <w:pPr>
              <w:rPr>
                <w:sz w:val="21"/>
                <w:szCs w:val="21"/>
              </w:rPr>
            </w:pPr>
          </w:p>
          <w:p w:rsidR="00C40817" w:rsidRDefault="003C2495" w:rsidP="00C40817">
            <w:pPr>
              <w:jc w:val="both"/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shape id="_x0000_s1522" type="#_x0000_t32" style="position:absolute;left:0;text-align:left;margin-left:8.05pt;margin-top:7.95pt;width:31.6pt;height:.05pt;z-index:252041216" o:connectortype="straight" strokecolor="#00b050" strokeweight="1.5pt"/>
              </w:pict>
            </w:r>
            <w:r w:rsidR="00C40817">
              <w:rPr>
                <w:sz w:val="21"/>
                <w:szCs w:val="21"/>
              </w:rPr>
              <w:t xml:space="preserve">              -- контур </w:t>
            </w:r>
            <w:r w:rsidR="00C40817" w:rsidRPr="004A5DEF">
              <w:rPr>
                <w:sz w:val="21"/>
                <w:szCs w:val="21"/>
              </w:rPr>
              <w:t>ВЛИ -0,4 кВ</w:t>
            </w:r>
          </w:p>
          <w:p w:rsidR="00C40817" w:rsidRPr="00FC1DCC" w:rsidRDefault="00C40817" w:rsidP="00C40817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C40817" w:rsidRDefault="003C2495" w:rsidP="00C40817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8"/>
                <w:szCs w:val="28"/>
              </w:rPr>
              <w:pict>
                <v:oval id="_x0000_s1521" style="position:absolute;margin-left:11.9pt;margin-top:6.1pt;width:3.55pt;height:3.85pt;z-index:252040192" fillcolor="black"/>
              </w:pict>
            </w:r>
            <w:r w:rsidR="00C40817">
              <w:rPr>
                <w:sz w:val="22"/>
                <w:szCs w:val="22"/>
              </w:rPr>
              <w:t xml:space="preserve">       </w:t>
            </w:r>
            <w:r w:rsidR="00C40817" w:rsidRPr="008246A4">
              <w:rPr>
                <w:sz w:val="22"/>
                <w:szCs w:val="22"/>
              </w:rPr>
              <w:t>н</w:t>
            </w:r>
            <w:proofErr w:type="gramStart"/>
            <w:r w:rsidR="00C40817" w:rsidRPr="008246A4">
              <w:rPr>
                <w:sz w:val="22"/>
                <w:szCs w:val="22"/>
              </w:rPr>
              <w:t>1</w:t>
            </w:r>
            <w:proofErr w:type="gramEnd"/>
            <w:r w:rsidR="00C40817">
              <w:rPr>
                <w:b/>
                <w:sz w:val="22"/>
                <w:szCs w:val="22"/>
              </w:rPr>
              <w:t xml:space="preserve"> </w:t>
            </w:r>
            <w:r w:rsidR="00C40817" w:rsidRPr="008246A4">
              <w:rPr>
                <w:b/>
                <w:sz w:val="22"/>
                <w:szCs w:val="22"/>
              </w:rPr>
              <w:t xml:space="preserve"> </w:t>
            </w:r>
            <w:r w:rsidR="00C40817">
              <w:rPr>
                <w:b/>
                <w:sz w:val="22"/>
                <w:szCs w:val="22"/>
              </w:rPr>
              <w:t xml:space="preserve"> </w:t>
            </w:r>
            <w:r w:rsidR="00C40817" w:rsidRPr="008246A4">
              <w:rPr>
                <w:b/>
                <w:sz w:val="22"/>
                <w:szCs w:val="22"/>
              </w:rPr>
              <w:t xml:space="preserve">--  </w:t>
            </w:r>
            <w:r w:rsidR="00C40817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C40817" w:rsidRPr="00574962" w:rsidRDefault="00C40817" w:rsidP="00C40817">
            <w:pPr>
              <w:rPr>
                <w:b/>
                <w:sz w:val="22"/>
                <w:szCs w:val="22"/>
              </w:rPr>
            </w:pPr>
          </w:p>
          <w:p w:rsidR="00C40817" w:rsidRPr="005828B1" w:rsidRDefault="00C40817" w:rsidP="00C40817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Pr="004D13C2">
              <w:rPr>
                <w:b/>
                <w:color w:val="0070C0"/>
                <w:sz w:val="21"/>
                <w:szCs w:val="21"/>
              </w:rPr>
              <w:t>38:26:011401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  <w:r w:rsidR="003C2495" w:rsidRPr="003C2495">
              <w:rPr>
                <w:b/>
                <w:noProof/>
                <w:sz w:val="20"/>
                <w:szCs w:val="20"/>
              </w:rPr>
              <w:pict>
                <v:rect id="_x0000_s1527" style="position:absolute;margin-left:262.2pt;margin-top:434.8pt;width:77.1pt;height:19.5pt;z-index:252046336;mso-position-horizontal-relative:text;mso-position-vertical-relative:text" filled="f" stroked="f">
                  <v:textbox style="mso-next-textbox:#_x0000_s1527">
                    <w:txbxContent>
                      <w:p w:rsidR="00895BD1" w:rsidRPr="00007597" w:rsidRDefault="00895BD1" w:rsidP="00C40817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</w:pPr>
                        <w:r w:rsidRPr="00007597"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  <w:t>38:27:000302</w:t>
                        </w:r>
                      </w:p>
                      <w:p w:rsidR="00895BD1" w:rsidRPr="00007597" w:rsidRDefault="00895BD1" w:rsidP="00C40817">
                        <w:pPr>
                          <w:rPr>
                            <w:b/>
                            <w:color w:val="00B0F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="003C2495">
              <w:rPr>
                <w:b/>
                <w:noProof/>
              </w:rPr>
              <w:pict>
                <v:rect id="_x0000_s1524" style="position:absolute;margin-left:120.9pt;margin-top:248.85pt;width:109.5pt;height:17.5pt;z-index:252043264;mso-position-horizontal-relative:text;mso-position-vertical-relative:text" filled="f" stroked="f">
                  <v:textbox style="mso-next-textbox:#_x0000_s1524">
                    <w:txbxContent>
                      <w:p w:rsidR="00895BD1" w:rsidRPr="002671DA" w:rsidRDefault="00895BD1" w:rsidP="00C40817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671D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38:27:000000:3064</w:t>
                        </w:r>
                      </w:p>
                      <w:p w:rsidR="00895BD1" w:rsidRPr="00A0429E" w:rsidRDefault="00895BD1" w:rsidP="00C40817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 w:rsidR="003C2495">
              <w:rPr>
                <w:b/>
                <w:noProof/>
              </w:rPr>
              <w:pict>
                <v:shape id="_x0000_s1526" type="#_x0000_t32" style="position:absolute;margin-left:121.05pt;margin-top:262.65pt;width:94.95pt;height:.55pt;z-index:252045312;mso-position-horizontal-relative:text;mso-position-vertical-relative:text" o:connectortype="straight"/>
              </w:pict>
            </w:r>
            <w:r w:rsidR="003C2495">
              <w:rPr>
                <w:b/>
                <w:noProof/>
              </w:rPr>
              <w:pict>
                <v:shape id="_x0000_s1525" type="#_x0000_t32" style="position:absolute;margin-left:216.15pt;margin-top:263pt;width:19.2pt;height:20.85pt;z-index:252044288;mso-position-horizontal-relative:text;mso-position-vertical-relative:text" o:connectortype="straight">
                  <v:stroke endarrow="block"/>
                </v:shape>
              </w:pict>
            </w:r>
          </w:p>
          <w:p w:rsidR="00C40817" w:rsidRPr="00740537" w:rsidRDefault="003C2495" w:rsidP="00C408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pict>
                <v:shape id="_x0000_s1576" type="#_x0000_t202" style="position:absolute;left:0;text-align:left;margin-left:422.8pt;margin-top:5.95pt;width:76.55pt;height:18.1pt;z-index:252091392" stroked="f">
                  <v:textbox>
                    <w:txbxContent>
                      <w:p w:rsidR="00895BD1" w:rsidRDefault="00895BD1" w:rsidP="004D13C2">
                        <w:r w:rsidRPr="004D13C2"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38:21:060101</w:t>
                        </w:r>
                      </w:p>
                      <w:p w:rsidR="00895BD1" w:rsidRDefault="00895BD1"/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565" type="#_x0000_t202" style="position:absolute;left:0;text-align:left;margin-left:8.1pt;margin-top:6.3pt;width:57.75pt;height:24.3pt;z-index:252083200">
                  <v:textbox>
                    <w:txbxContent>
                      <w:p w:rsidR="00895BD1" w:rsidRDefault="00895BD1">
                        <w:r>
                          <w:t>Лист 6</w:t>
                        </w:r>
                      </w:p>
                    </w:txbxContent>
                  </v:textbox>
                </v:shape>
              </w:pict>
            </w:r>
            <w:r w:rsidR="00267355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839460"/>
                  <wp:effectExtent l="19050" t="0" r="0" b="0"/>
                  <wp:docPr id="27" name="Рисунок 26" descr="чертеж 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83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817" w:rsidRPr="005828B1" w:rsidRDefault="00C40817" w:rsidP="00C40817">
            <w:pPr>
              <w:jc w:val="center"/>
              <w:rPr>
                <w:b/>
              </w:rPr>
            </w:pPr>
            <w:r>
              <w:rPr>
                <w:b/>
              </w:rPr>
              <w:t>Масштаб 1:500</w:t>
            </w:r>
          </w:p>
          <w:p w:rsidR="00C40817" w:rsidRDefault="00C40817" w:rsidP="00C40817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C40817" w:rsidRPr="00DF5556" w:rsidRDefault="00C40817" w:rsidP="00C40817">
            <w:pPr>
              <w:rPr>
                <w:b/>
                <w:sz w:val="22"/>
                <w:szCs w:val="22"/>
              </w:rPr>
            </w:pPr>
          </w:p>
          <w:p w:rsidR="00C40817" w:rsidRDefault="003C2495" w:rsidP="00C40817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</w:rPr>
              <w:pict>
                <v:rect id="_x0000_s1528" style="position:absolute;margin-left:8.05pt;margin-top:.5pt;width:31.6pt;height:16.25pt;z-index:252048384" filled="f" fillcolor="black [3213]" strokecolor="red" strokeweight="1.5pt"/>
              </w:pict>
            </w:r>
            <w:r w:rsidR="00C40817">
              <w:rPr>
                <w:b/>
              </w:rPr>
              <w:t xml:space="preserve">               -- </w:t>
            </w:r>
            <w:r w:rsidR="00C40817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C40817">
              <w:rPr>
                <w:sz w:val="21"/>
                <w:szCs w:val="21"/>
              </w:rPr>
              <w:t>та)</w:t>
            </w:r>
          </w:p>
          <w:p w:rsidR="00C40817" w:rsidRDefault="00C40817" w:rsidP="00C40817">
            <w:pPr>
              <w:rPr>
                <w:sz w:val="21"/>
                <w:szCs w:val="21"/>
              </w:rPr>
            </w:pPr>
          </w:p>
          <w:p w:rsidR="00C40817" w:rsidRDefault="003C2495" w:rsidP="00C40817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531" style="position:absolute;margin-left:8.2pt;margin-top:2.1pt;width:31.6pt;height:16.25pt;z-index:252051456" filled="f" fillcolor="black [3213]" strokecolor="#e36c0a [2409]" strokeweight="1.5pt"/>
              </w:pict>
            </w:r>
            <w:r w:rsidR="00C40817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C40817" w:rsidRDefault="00C40817" w:rsidP="00C40817">
            <w:pPr>
              <w:rPr>
                <w:sz w:val="21"/>
                <w:szCs w:val="21"/>
              </w:rPr>
            </w:pPr>
          </w:p>
          <w:p w:rsidR="00C40817" w:rsidRDefault="003C2495" w:rsidP="00C40817">
            <w:pPr>
              <w:jc w:val="both"/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shape id="_x0000_s1530" type="#_x0000_t32" style="position:absolute;left:0;text-align:left;margin-left:8.05pt;margin-top:7.95pt;width:31.6pt;height:.05pt;z-index:252050432" o:connectortype="straight" strokecolor="#00b050" strokeweight="1.5pt"/>
              </w:pict>
            </w:r>
            <w:r w:rsidR="00C40817">
              <w:rPr>
                <w:sz w:val="21"/>
                <w:szCs w:val="21"/>
              </w:rPr>
              <w:t xml:space="preserve">              -- контур </w:t>
            </w:r>
            <w:r w:rsidR="00C40817" w:rsidRPr="004A5DEF">
              <w:rPr>
                <w:sz w:val="21"/>
                <w:szCs w:val="21"/>
              </w:rPr>
              <w:t>ВЛИ -0,4 кВ</w:t>
            </w:r>
          </w:p>
          <w:p w:rsidR="00C40817" w:rsidRPr="00FC1DCC" w:rsidRDefault="00C40817" w:rsidP="00C40817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C40817" w:rsidRDefault="003C2495" w:rsidP="00C40817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8"/>
                <w:szCs w:val="28"/>
              </w:rPr>
              <w:pict>
                <v:oval id="_x0000_s1529" style="position:absolute;margin-left:11.9pt;margin-top:6.1pt;width:3.55pt;height:3.85pt;z-index:252049408" fillcolor="black"/>
              </w:pict>
            </w:r>
            <w:r w:rsidR="00C40817">
              <w:rPr>
                <w:sz w:val="22"/>
                <w:szCs w:val="22"/>
              </w:rPr>
              <w:t xml:space="preserve">       </w:t>
            </w:r>
            <w:r w:rsidR="00C40817" w:rsidRPr="008246A4">
              <w:rPr>
                <w:sz w:val="22"/>
                <w:szCs w:val="22"/>
              </w:rPr>
              <w:t>н</w:t>
            </w:r>
            <w:proofErr w:type="gramStart"/>
            <w:r w:rsidR="00C40817" w:rsidRPr="008246A4">
              <w:rPr>
                <w:sz w:val="22"/>
                <w:szCs w:val="22"/>
              </w:rPr>
              <w:t>1</w:t>
            </w:r>
            <w:proofErr w:type="gramEnd"/>
            <w:r w:rsidR="00C40817">
              <w:rPr>
                <w:b/>
                <w:sz w:val="22"/>
                <w:szCs w:val="22"/>
              </w:rPr>
              <w:t xml:space="preserve"> </w:t>
            </w:r>
            <w:r w:rsidR="00C40817" w:rsidRPr="008246A4">
              <w:rPr>
                <w:b/>
                <w:sz w:val="22"/>
                <w:szCs w:val="22"/>
              </w:rPr>
              <w:t xml:space="preserve"> </w:t>
            </w:r>
            <w:r w:rsidR="00C40817">
              <w:rPr>
                <w:b/>
                <w:sz w:val="22"/>
                <w:szCs w:val="22"/>
              </w:rPr>
              <w:t xml:space="preserve"> </w:t>
            </w:r>
            <w:r w:rsidR="00C40817" w:rsidRPr="008246A4">
              <w:rPr>
                <w:b/>
                <w:sz w:val="22"/>
                <w:szCs w:val="22"/>
              </w:rPr>
              <w:t xml:space="preserve">--  </w:t>
            </w:r>
            <w:r w:rsidR="00C40817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C40817" w:rsidRPr="00574962" w:rsidRDefault="00C40817" w:rsidP="00C40817">
            <w:pPr>
              <w:rPr>
                <w:b/>
                <w:sz w:val="22"/>
                <w:szCs w:val="22"/>
              </w:rPr>
            </w:pPr>
          </w:p>
          <w:p w:rsidR="00C40817" w:rsidRPr="005828B1" w:rsidRDefault="00C40817" w:rsidP="00C40817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="004D13C2" w:rsidRPr="00BA29E8">
              <w:rPr>
                <w:b/>
                <w:color w:val="0070C0"/>
                <w:sz w:val="21"/>
                <w:szCs w:val="21"/>
              </w:rPr>
              <w:t>38:21:060101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  <w:r w:rsidR="003C2495" w:rsidRPr="003C2495">
              <w:rPr>
                <w:b/>
                <w:noProof/>
                <w:sz w:val="20"/>
                <w:szCs w:val="20"/>
              </w:rPr>
              <w:pict>
                <v:rect id="_x0000_s1535" style="position:absolute;margin-left:262.2pt;margin-top:434.8pt;width:77.1pt;height:19.5pt;z-index:252055552;mso-position-horizontal-relative:text;mso-position-vertical-relative:text" filled="f" stroked="f">
                  <v:textbox style="mso-next-textbox:#_x0000_s1535">
                    <w:txbxContent>
                      <w:p w:rsidR="00895BD1" w:rsidRPr="00007597" w:rsidRDefault="00895BD1" w:rsidP="00C40817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</w:pPr>
                        <w:r w:rsidRPr="00007597"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  <w:t>38:27:000302</w:t>
                        </w:r>
                      </w:p>
                      <w:p w:rsidR="00895BD1" w:rsidRPr="00007597" w:rsidRDefault="00895BD1" w:rsidP="00C40817">
                        <w:pPr>
                          <w:rPr>
                            <w:b/>
                            <w:color w:val="00B0F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="003C2495">
              <w:rPr>
                <w:b/>
                <w:noProof/>
              </w:rPr>
              <w:pict>
                <v:rect id="_x0000_s1532" style="position:absolute;margin-left:120.9pt;margin-top:248.85pt;width:109.5pt;height:17.5pt;z-index:252052480;mso-position-horizontal-relative:text;mso-position-vertical-relative:text" filled="f" stroked="f">
                  <v:textbox style="mso-next-textbox:#_x0000_s1532">
                    <w:txbxContent>
                      <w:p w:rsidR="00895BD1" w:rsidRPr="002671DA" w:rsidRDefault="00895BD1" w:rsidP="00C40817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671D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38:27:000000:3064</w:t>
                        </w:r>
                      </w:p>
                      <w:p w:rsidR="00895BD1" w:rsidRPr="00A0429E" w:rsidRDefault="00895BD1" w:rsidP="00C40817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 w:rsidR="003C2495">
              <w:rPr>
                <w:b/>
                <w:noProof/>
              </w:rPr>
              <w:pict>
                <v:shape id="_x0000_s1534" type="#_x0000_t32" style="position:absolute;margin-left:121.05pt;margin-top:262.65pt;width:94.95pt;height:.55pt;z-index:252054528;mso-position-horizontal-relative:text;mso-position-vertical-relative:text" o:connectortype="straight"/>
              </w:pict>
            </w:r>
            <w:r w:rsidR="003C2495">
              <w:rPr>
                <w:b/>
                <w:noProof/>
              </w:rPr>
              <w:pict>
                <v:shape id="_x0000_s1533" type="#_x0000_t32" style="position:absolute;margin-left:216.15pt;margin-top:263pt;width:19.2pt;height:20.85pt;z-index:252053504;mso-position-horizontal-relative:text;mso-position-vertical-relative:text" o:connectortype="straight">
                  <v:stroke endarrow="block"/>
                </v:shape>
              </w:pict>
            </w:r>
          </w:p>
          <w:p w:rsidR="00C40817" w:rsidRPr="005828B1" w:rsidRDefault="003C2495" w:rsidP="00C40817">
            <w:pPr>
              <w:rPr>
                <w:b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519" style="position:absolute;margin-left:262.2pt;margin-top:434.8pt;width:77.1pt;height:19.5pt;z-index:252037120" filled="f" stroked="f">
                  <v:textbox style="mso-next-textbox:#_x0000_s1519">
                    <w:txbxContent>
                      <w:p w:rsidR="00895BD1" w:rsidRPr="00007597" w:rsidRDefault="00895BD1" w:rsidP="00C40817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</w:pPr>
                        <w:r w:rsidRPr="00007597"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  <w:t>38:27:000302</w:t>
                        </w:r>
                      </w:p>
                      <w:p w:rsidR="00895BD1" w:rsidRPr="00007597" w:rsidRDefault="00895BD1" w:rsidP="00C40817">
                        <w:pPr>
                          <w:rPr>
                            <w:b/>
                            <w:color w:val="00B0F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pict>
                <v:rect id="_x0000_s1516" style="position:absolute;margin-left:120.9pt;margin-top:248.85pt;width:109.5pt;height:17.5pt;z-index:252034048" filled="f" stroked="f">
                  <v:textbox style="mso-next-textbox:#_x0000_s1516">
                    <w:txbxContent>
                      <w:p w:rsidR="00895BD1" w:rsidRPr="002671DA" w:rsidRDefault="00895BD1" w:rsidP="00C40817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671D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38:27:000000:3064</w:t>
                        </w:r>
                      </w:p>
                      <w:p w:rsidR="00895BD1" w:rsidRPr="00A0429E" w:rsidRDefault="00895BD1" w:rsidP="00C40817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pict>
                <v:shape id="_x0000_s1518" type="#_x0000_t32" style="position:absolute;margin-left:121.05pt;margin-top:262.65pt;width:94.95pt;height:.55pt;z-index:252036096" o:connectortype="straight"/>
              </w:pict>
            </w:r>
            <w:r>
              <w:rPr>
                <w:b/>
                <w:noProof/>
              </w:rPr>
              <w:pict>
                <v:shape id="_x0000_s1517" type="#_x0000_t32" style="position:absolute;margin-left:216.15pt;margin-top:263pt;width:19.2pt;height:20.85pt;z-index:252035072" o:connectortype="straight">
                  <v:stroke endarrow="block"/>
                </v:shape>
              </w:pict>
            </w:r>
          </w:p>
          <w:p w:rsidR="008E5FE6" w:rsidRPr="005828B1" w:rsidRDefault="003C2495" w:rsidP="008E5FE6">
            <w:pPr>
              <w:rPr>
                <w:b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511" style="position:absolute;margin-left:262.2pt;margin-top:434.8pt;width:77.1pt;height:19.5pt;z-index:252027904" filled="f" stroked="f">
                  <v:textbox style="mso-next-textbox:#_x0000_s1511">
                    <w:txbxContent>
                      <w:p w:rsidR="00895BD1" w:rsidRPr="00007597" w:rsidRDefault="00895BD1" w:rsidP="008E5FE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</w:pPr>
                        <w:r w:rsidRPr="00007597"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  <w:t>38:27:000302</w:t>
                        </w:r>
                      </w:p>
                      <w:p w:rsidR="00895BD1" w:rsidRPr="00007597" w:rsidRDefault="00895BD1" w:rsidP="008E5FE6">
                        <w:pPr>
                          <w:rPr>
                            <w:b/>
                            <w:color w:val="00B0F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pict>
                <v:rect id="_x0000_s1508" style="position:absolute;margin-left:120.9pt;margin-top:248.85pt;width:109.5pt;height:17.5pt;z-index:252024832" filled="f" stroked="f">
                  <v:textbox style="mso-next-textbox:#_x0000_s1508">
                    <w:txbxContent>
                      <w:p w:rsidR="00895BD1" w:rsidRPr="002671DA" w:rsidRDefault="00895BD1" w:rsidP="008E5FE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671D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38:27:000000:3064</w:t>
                        </w:r>
                      </w:p>
                      <w:p w:rsidR="00895BD1" w:rsidRPr="00A0429E" w:rsidRDefault="00895BD1" w:rsidP="008E5FE6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pict>
                <v:shape id="_x0000_s1510" type="#_x0000_t32" style="position:absolute;margin-left:121.05pt;margin-top:262.65pt;width:94.95pt;height:.55pt;z-index:252026880" o:connectortype="straight"/>
              </w:pict>
            </w:r>
            <w:r>
              <w:rPr>
                <w:b/>
                <w:noProof/>
              </w:rPr>
              <w:pict>
                <v:shape id="_x0000_s1509" type="#_x0000_t32" style="position:absolute;margin-left:216.15pt;margin-top:263pt;width:19.2pt;height:20.85pt;z-index:252025856" o:connectortype="straight">
                  <v:stroke endarrow="block"/>
                </v:shape>
              </w:pict>
            </w:r>
          </w:p>
          <w:p w:rsidR="00267355" w:rsidRDefault="00267355" w:rsidP="00F3701B">
            <w:pPr>
              <w:rPr>
                <w:b/>
              </w:rPr>
            </w:pPr>
          </w:p>
          <w:p w:rsidR="00267355" w:rsidRDefault="00267355" w:rsidP="00F3701B">
            <w:pPr>
              <w:rPr>
                <w:b/>
              </w:rPr>
            </w:pPr>
          </w:p>
          <w:p w:rsidR="00267355" w:rsidRDefault="00267355" w:rsidP="00F3701B">
            <w:pPr>
              <w:rPr>
                <w:b/>
              </w:rPr>
            </w:pPr>
          </w:p>
          <w:p w:rsidR="00267355" w:rsidRDefault="00267355" w:rsidP="00F3701B">
            <w:pPr>
              <w:rPr>
                <w:b/>
              </w:rPr>
            </w:pPr>
          </w:p>
          <w:p w:rsidR="00267355" w:rsidRDefault="00267355" w:rsidP="00F3701B">
            <w:pPr>
              <w:rPr>
                <w:b/>
              </w:rPr>
            </w:pPr>
          </w:p>
          <w:p w:rsidR="00267355" w:rsidRDefault="00267355" w:rsidP="00F3701B">
            <w:pPr>
              <w:rPr>
                <w:b/>
              </w:rPr>
            </w:pPr>
          </w:p>
          <w:p w:rsidR="00267355" w:rsidRDefault="00267355" w:rsidP="00F3701B">
            <w:pPr>
              <w:rPr>
                <w:b/>
              </w:rPr>
            </w:pPr>
          </w:p>
          <w:p w:rsidR="00267355" w:rsidRDefault="00267355" w:rsidP="00F3701B">
            <w:pPr>
              <w:rPr>
                <w:b/>
              </w:rPr>
            </w:pPr>
          </w:p>
          <w:p w:rsidR="00267355" w:rsidRDefault="00267355" w:rsidP="00F3701B">
            <w:pPr>
              <w:rPr>
                <w:b/>
              </w:rPr>
            </w:pPr>
          </w:p>
          <w:p w:rsidR="00267355" w:rsidRPr="00740537" w:rsidRDefault="003C2495" w:rsidP="0026735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shape id="_x0000_s1616" type="#_x0000_t202" style="position:absolute;left:0;text-align:left;margin-left:419.95pt;margin-top:5.7pt;width:76.55pt;height:18.1pt;z-index:252134400" stroked="f">
                  <v:textbox>
                    <w:txbxContent>
                      <w:p w:rsidR="00895BD1" w:rsidRDefault="00895BD1" w:rsidP="00BA29E8">
                        <w:r w:rsidRPr="004D13C2"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38:21:060101</w:t>
                        </w:r>
                      </w:p>
                      <w:p w:rsidR="00895BD1" w:rsidRDefault="00895BD1" w:rsidP="00BA29E8"/>
                    </w:txbxContent>
                  </v:textbox>
                </v:shape>
              </w:pict>
            </w:r>
            <w:r w:rsidR="00267355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840095"/>
                  <wp:effectExtent l="19050" t="0" r="0" b="0"/>
                  <wp:docPr id="29" name="Рисунок 28" descr="чертеж 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7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84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55" w:rsidRPr="005828B1" w:rsidRDefault="00267355" w:rsidP="00267355">
            <w:pPr>
              <w:jc w:val="center"/>
              <w:rPr>
                <w:b/>
              </w:rPr>
            </w:pPr>
            <w:r>
              <w:rPr>
                <w:b/>
              </w:rPr>
              <w:t>Масштаб 1:500</w:t>
            </w:r>
          </w:p>
          <w:p w:rsidR="00267355" w:rsidRDefault="00267355" w:rsidP="00267355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267355" w:rsidRPr="00DF5556" w:rsidRDefault="00267355" w:rsidP="00267355">
            <w:pPr>
              <w:rPr>
                <w:b/>
                <w:sz w:val="22"/>
                <w:szCs w:val="22"/>
              </w:rPr>
            </w:pPr>
          </w:p>
          <w:p w:rsidR="00267355" w:rsidRDefault="003C2495" w:rsidP="00267355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</w:rPr>
              <w:pict>
                <v:rect id="_x0000_s1578" style="position:absolute;margin-left:8.05pt;margin-top:.5pt;width:31.6pt;height:16.25pt;z-index:252093440" filled="f" fillcolor="black [3213]" strokecolor="red" strokeweight="1.5pt"/>
              </w:pict>
            </w:r>
            <w:r w:rsidR="00267355">
              <w:rPr>
                <w:b/>
              </w:rPr>
              <w:t xml:space="preserve">               -- </w:t>
            </w:r>
            <w:r w:rsidR="00267355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267355">
              <w:rPr>
                <w:sz w:val="21"/>
                <w:szCs w:val="21"/>
              </w:rPr>
              <w:t>та)</w:t>
            </w:r>
          </w:p>
          <w:p w:rsidR="00267355" w:rsidRDefault="00267355" w:rsidP="00267355">
            <w:pPr>
              <w:rPr>
                <w:sz w:val="21"/>
                <w:szCs w:val="21"/>
              </w:rPr>
            </w:pPr>
          </w:p>
          <w:p w:rsidR="00267355" w:rsidRDefault="003C2495" w:rsidP="00267355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581" style="position:absolute;margin-left:8.2pt;margin-top:2.1pt;width:31.6pt;height:16.25pt;z-index:252096512" filled="f" fillcolor="black [3213]" strokecolor="#e36c0a [2409]" strokeweight="1.5pt"/>
              </w:pict>
            </w:r>
            <w:r w:rsidR="00267355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267355" w:rsidRDefault="00267355" w:rsidP="00267355">
            <w:pPr>
              <w:rPr>
                <w:sz w:val="21"/>
                <w:szCs w:val="21"/>
              </w:rPr>
            </w:pPr>
          </w:p>
          <w:p w:rsidR="00267355" w:rsidRDefault="003C2495" w:rsidP="00267355">
            <w:pPr>
              <w:jc w:val="both"/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shape id="_x0000_s1580" type="#_x0000_t32" style="position:absolute;left:0;text-align:left;margin-left:8.05pt;margin-top:7.95pt;width:31.6pt;height:.05pt;z-index:252095488" o:connectortype="straight" strokecolor="#00b050" strokeweight="1.5pt"/>
              </w:pict>
            </w:r>
            <w:r w:rsidR="00267355">
              <w:rPr>
                <w:sz w:val="21"/>
                <w:szCs w:val="21"/>
              </w:rPr>
              <w:t xml:space="preserve">              -- контур </w:t>
            </w:r>
            <w:r w:rsidR="00267355" w:rsidRPr="004A5DEF">
              <w:rPr>
                <w:sz w:val="21"/>
                <w:szCs w:val="21"/>
              </w:rPr>
              <w:t>ВЛИ -0,4 кВ</w:t>
            </w:r>
          </w:p>
          <w:p w:rsidR="00267355" w:rsidRPr="00FC1DCC" w:rsidRDefault="00267355" w:rsidP="00267355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267355" w:rsidRDefault="003C2495" w:rsidP="00267355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8"/>
                <w:szCs w:val="28"/>
              </w:rPr>
              <w:pict>
                <v:oval id="_x0000_s1579" style="position:absolute;margin-left:11.9pt;margin-top:6.1pt;width:3.55pt;height:3.85pt;z-index:252094464" fillcolor="black"/>
              </w:pict>
            </w:r>
            <w:r w:rsidR="00267355">
              <w:rPr>
                <w:sz w:val="22"/>
                <w:szCs w:val="22"/>
              </w:rPr>
              <w:t xml:space="preserve">       </w:t>
            </w:r>
            <w:r w:rsidR="00267355" w:rsidRPr="008246A4">
              <w:rPr>
                <w:sz w:val="22"/>
                <w:szCs w:val="22"/>
              </w:rPr>
              <w:t>н</w:t>
            </w:r>
            <w:proofErr w:type="gramStart"/>
            <w:r w:rsidR="00267355" w:rsidRPr="008246A4">
              <w:rPr>
                <w:sz w:val="22"/>
                <w:szCs w:val="22"/>
              </w:rPr>
              <w:t>1</w:t>
            </w:r>
            <w:proofErr w:type="gramEnd"/>
            <w:r w:rsidR="00267355">
              <w:rPr>
                <w:b/>
                <w:sz w:val="22"/>
                <w:szCs w:val="22"/>
              </w:rPr>
              <w:t xml:space="preserve"> </w:t>
            </w:r>
            <w:r w:rsidR="00267355" w:rsidRPr="008246A4">
              <w:rPr>
                <w:b/>
                <w:sz w:val="22"/>
                <w:szCs w:val="22"/>
              </w:rPr>
              <w:t xml:space="preserve"> </w:t>
            </w:r>
            <w:r w:rsidR="00267355">
              <w:rPr>
                <w:b/>
                <w:sz w:val="22"/>
                <w:szCs w:val="22"/>
              </w:rPr>
              <w:t xml:space="preserve"> </w:t>
            </w:r>
            <w:r w:rsidR="00267355" w:rsidRPr="008246A4">
              <w:rPr>
                <w:b/>
                <w:sz w:val="22"/>
                <w:szCs w:val="22"/>
              </w:rPr>
              <w:t xml:space="preserve">--  </w:t>
            </w:r>
            <w:r w:rsidR="00267355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267355" w:rsidRPr="00574962" w:rsidRDefault="00267355" w:rsidP="00267355">
            <w:pPr>
              <w:rPr>
                <w:b/>
                <w:sz w:val="22"/>
                <w:szCs w:val="22"/>
              </w:rPr>
            </w:pPr>
          </w:p>
          <w:p w:rsidR="00267355" w:rsidRDefault="00267355" w:rsidP="00267355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="00BA29E8" w:rsidRPr="00BA29E8">
              <w:rPr>
                <w:b/>
                <w:color w:val="0070C0"/>
                <w:sz w:val="21"/>
                <w:szCs w:val="21"/>
              </w:rPr>
              <w:t>38:21:060101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</w:p>
          <w:p w:rsidR="00267355" w:rsidRDefault="00267355" w:rsidP="00267355">
            <w:pPr>
              <w:rPr>
                <w:b/>
              </w:rPr>
            </w:pPr>
          </w:p>
          <w:p w:rsidR="00267355" w:rsidRDefault="00267355" w:rsidP="00267355">
            <w:pPr>
              <w:rPr>
                <w:b/>
              </w:rPr>
            </w:pPr>
          </w:p>
          <w:p w:rsidR="00267355" w:rsidRDefault="00267355" w:rsidP="00267355">
            <w:pPr>
              <w:rPr>
                <w:b/>
              </w:rPr>
            </w:pPr>
          </w:p>
          <w:p w:rsidR="00267355" w:rsidRDefault="00267355" w:rsidP="00267355">
            <w:pPr>
              <w:rPr>
                <w:b/>
              </w:rPr>
            </w:pPr>
          </w:p>
          <w:p w:rsidR="00267355" w:rsidRDefault="00267355" w:rsidP="00267355">
            <w:pPr>
              <w:rPr>
                <w:b/>
              </w:rPr>
            </w:pPr>
          </w:p>
          <w:p w:rsidR="00267355" w:rsidRDefault="00267355" w:rsidP="00267355">
            <w:pPr>
              <w:rPr>
                <w:b/>
              </w:rPr>
            </w:pPr>
          </w:p>
          <w:p w:rsidR="00267355" w:rsidRDefault="00267355" w:rsidP="00267355">
            <w:pPr>
              <w:rPr>
                <w:b/>
              </w:rPr>
            </w:pPr>
          </w:p>
          <w:p w:rsidR="00267355" w:rsidRDefault="00267355" w:rsidP="00267355">
            <w:pPr>
              <w:rPr>
                <w:b/>
              </w:rPr>
            </w:pPr>
          </w:p>
          <w:p w:rsidR="00267355" w:rsidRDefault="00267355" w:rsidP="00267355">
            <w:pPr>
              <w:rPr>
                <w:b/>
              </w:rPr>
            </w:pPr>
          </w:p>
          <w:p w:rsidR="009B73A4" w:rsidRPr="00740537" w:rsidRDefault="003C2495" w:rsidP="009B73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pict>
                <v:shape id="_x0000_s1618" type="#_x0000_t202" style="position:absolute;left:0;text-align:left;margin-left:419.1pt;margin-top:4.3pt;width:76.65pt;height:22.5pt;z-index:252135424" stroked="f">
                  <v:textbox>
                    <w:txbxContent>
                      <w:p w:rsidR="00895BD1" w:rsidRDefault="00895BD1" w:rsidP="00BA29E8">
                        <w:r w:rsidRPr="004D13C2"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38:21:060101</w:t>
                        </w:r>
                      </w:p>
                      <w:p w:rsidR="00895BD1" w:rsidRDefault="00895BD1"/>
                    </w:txbxContent>
                  </v:textbox>
                </v:shape>
              </w:pict>
            </w:r>
            <w:r w:rsidR="009B73A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840730"/>
                  <wp:effectExtent l="19050" t="0" r="0" b="0"/>
                  <wp:docPr id="31" name="Рисунок 30" descr="чертеж 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8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84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73A4" w:rsidRPr="005828B1" w:rsidRDefault="009B73A4" w:rsidP="009B73A4">
            <w:pPr>
              <w:jc w:val="center"/>
              <w:rPr>
                <w:b/>
              </w:rPr>
            </w:pPr>
            <w:r>
              <w:rPr>
                <w:b/>
              </w:rPr>
              <w:t>Масштаб 1:500</w:t>
            </w:r>
          </w:p>
          <w:p w:rsidR="009B73A4" w:rsidRDefault="009B73A4" w:rsidP="009B73A4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9B73A4" w:rsidRPr="00DF5556" w:rsidRDefault="009B73A4" w:rsidP="009B73A4">
            <w:pPr>
              <w:rPr>
                <w:b/>
                <w:sz w:val="22"/>
                <w:szCs w:val="22"/>
              </w:rPr>
            </w:pPr>
          </w:p>
          <w:p w:rsidR="009B73A4" w:rsidRDefault="003C2495" w:rsidP="009B73A4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</w:rPr>
              <w:pict>
                <v:rect id="_x0000_s1586" style="position:absolute;margin-left:8.05pt;margin-top:.5pt;width:31.6pt;height:16.25pt;z-index:252102656" filled="f" fillcolor="black [3213]" strokecolor="red" strokeweight="1.5pt"/>
              </w:pict>
            </w:r>
            <w:r w:rsidR="009B73A4">
              <w:rPr>
                <w:b/>
              </w:rPr>
              <w:t xml:space="preserve">               -- </w:t>
            </w:r>
            <w:r w:rsidR="009B73A4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9B73A4">
              <w:rPr>
                <w:sz w:val="21"/>
                <w:szCs w:val="21"/>
              </w:rPr>
              <w:t>та)</w:t>
            </w:r>
          </w:p>
          <w:p w:rsidR="009B73A4" w:rsidRDefault="009B73A4" w:rsidP="009B73A4">
            <w:pPr>
              <w:rPr>
                <w:sz w:val="21"/>
                <w:szCs w:val="21"/>
              </w:rPr>
            </w:pPr>
          </w:p>
          <w:p w:rsidR="009B73A4" w:rsidRDefault="003C2495" w:rsidP="009B73A4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589" style="position:absolute;margin-left:8.2pt;margin-top:2.1pt;width:31.6pt;height:16.25pt;z-index:252105728" filled="f" fillcolor="black [3213]" strokecolor="#e36c0a [2409]" strokeweight="1.5pt"/>
              </w:pict>
            </w:r>
            <w:r w:rsidR="009B73A4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9B73A4" w:rsidRDefault="009B73A4" w:rsidP="009B73A4">
            <w:pPr>
              <w:rPr>
                <w:sz w:val="21"/>
                <w:szCs w:val="21"/>
              </w:rPr>
            </w:pPr>
          </w:p>
          <w:p w:rsidR="009B73A4" w:rsidRDefault="003C2495" w:rsidP="009B73A4">
            <w:pPr>
              <w:jc w:val="both"/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shape id="_x0000_s1588" type="#_x0000_t32" style="position:absolute;left:0;text-align:left;margin-left:8.05pt;margin-top:7.95pt;width:31.6pt;height:.05pt;z-index:252104704" o:connectortype="straight" strokecolor="#00b050" strokeweight="1.5pt"/>
              </w:pict>
            </w:r>
            <w:r w:rsidR="009B73A4">
              <w:rPr>
                <w:sz w:val="21"/>
                <w:szCs w:val="21"/>
              </w:rPr>
              <w:t xml:space="preserve">              -- контур </w:t>
            </w:r>
            <w:r w:rsidR="009B73A4" w:rsidRPr="004A5DEF">
              <w:rPr>
                <w:sz w:val="21"/>
                <w:szCs w:val="21"/>
              </w:rPr>
              <w:t>ВЛИ -0,4 кВ</w:t>
            </w:r>
          </w:p>
          <w:p w:rsidR="009B73A4" w:rsidRPr="00FC1DCC" w:rsidRDefault="009B73A4" w:rsidP="009B73A4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9B73A4" w:rsidRDefault="003C2495" w:rsidP="009B73A4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8"/>
                <w:szCs w:val="28"/>
              </w:rPr>
              <w:pict>
                <v:oval id="_x0000_s1587" style="position:absolute;margin-left:11.9pt;margin-top:6.1pt;width:3.55pt;height:3.85pt;z-index:252103680" fillcolor="black"/>
              </w:pict>
            </w:r>
            <w:r w:rsidR="009B73A4">
              <w:rPr>
                <w:sz w:val="22"/>
                <w:szCs w:val="22"/>
              </w:rPr>
              <w:t xml:space="preserve">       </w:t>
            </w:r>
            <w:r w:rsidR="009B73A4" w:rsidRPr="008246A4">
              <w:rPr>
                <w:sz w:val="22"/>
                <w:szCs w:val="22"/>
              </w:rPr>
              <w:t>н</w:t>
            </w:r>
            <w:proofErr w:type="gramStart"/>
            <w:r w:rsidR="009B73A4" w:rsidRPr="008246A4">
              <w:rPr>
                <w:sz w:val="22"/>
                <w:szCs w:val="22"/>
              </w:rPr>
              <w:t>1</w:t>
            </w:r>
            <w:proofErr w:type="gramEnd"/>
            <w:r w:rsidR="009B73A4">
              <w:rPr>
                <w:b/>
                <w:sz w:val="22"/>
                <w:szCs w:val="22"/>
              </w:rPr>
              <w:t xml:space="preserve"> </w:t>
            </w:r>
            <w:r w:rsidR="009B73A4" w:rsidRPr="008246A4">
              <w:rPr>
                <w:b/>
                <w:sz w:val="22"/>
                <w:szCs w:val="22"/>
              </w:rPr>
              <w:t xml:space="preserve"> </w:t>
            </w:r>
            <w:r w:rsidR="009B73A4">
              <w:rPr>
                <w:b/>
                <w:sz w:val="22"/>
                <w:szCs w:val="22"/>
              </w:rPr>
              <w:t xml:space="preserve"> </w:t>
            </w:r>
            <w:r w:rsidR="009B73A4" w:rsidRPr="008246A4">
              <w:rPr>
                <w:b/>
                <w:sz w:val="22"/>
                <w:szCs w:val="22"/>
              </w:rPr>
              <w:t xml:space="preserve">--  </w:t>
            </w:r>
            <w:r w:rsidR="009B73A4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9B73A4" w:rsidRPr="00574962" w:rsidRDefault="009B73A4" w:rsidP="009B73A4">
            <w:pPr>
              <w:rPr>
                <w:b/>
                <w:sz w:val="22"/>
                <w:szCs w:val="22"/>
              </w:rPr>
            </w:pPr>
          </w:p>
          <w:p w:rsidR="009B73A4" w:rsidRPr="005828B1" w:rsidRDefault="009B73A4" w:rsidP="009B73A4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 </w:t>
            </w:r>
            <w:r w:rsidR="00BA29E8" w:rsidRPr="00BA29E8">
              <w:rPr>
                <w:b/>
                <w:color w:val="0070C0"/>
                <w:sz w:val="21"/>
                <w:szCs w:val="21"/>
              </w:rPr>
              <w:t>38:21:060101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  <w:r w:rsidR="003C2495" w:rsidRPr="003C2495">
              <w:rPr>
                <w:b/>
                <w:noProof/>
                <w:sz w:val="20"/>
                <w:szCs w:val="20"/>
              </w:rPr>
              <w:pict>
                <v:rect id="_x0000_s1593" style="position:absolute;margin-left:262.2pt;margin-top:434.8pt;width:77.1pt;height:19.5pt;z-index:252109824;mso-position-horizontal-relative:text;mso-position-vertical-relative:text" filled="f" stroked="f">
                  <v:textbox style="mso-next-textbox:#_x0000_s1593">
                    <w:txbxContent>
                      <w:p w:rsidR="00895BD1" w:rsidRPr="00007597" w:rsidRDefault="00895BD1" w:rsidP="009B73A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</w:pPr>
                        <w:r w:rsidRPr="00007597"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  <w:t>38:27:000302</w:t>
                        </w:r>
                      </w:p>
                      <w:p w:rsidR="00895BD1" w:rsidRPr="00007597" w:rsidRDefault="00895BD1" w:rsidP="009B73A4">
                        <w:pPr>
                          <w:rPr>
                            <w:b/>
                            <w:color w:val="00B0F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="003C2495">
              <w:rPr>
                <w:b/>
                <w:noProof/>
              </w:rPr>
              <w:pict>
                <v:rect id="_x0000_s1590" style="position:absolute;margin-left:120.9pt;margin-top:248.85pt;width:109.5pt;height:17.5pt;z-index:252106752;mso-position-horizontal-relative:text;mso-position-vertical-relative:text" filled="f" stroked="f">
                  <v:textbox style="mso-next-textbox:#_x0000_s1590">
                    <w:txbxContent>
                      <w:p w:rsidR="00895BD1" w:rsidRPr="002671DA" w:rsidRDefault="00895BD1" w:rsidP="009B73A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671D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38:27:000000:3064</w:t>
                        </w:r>
                      </w:p>
                      <w:p w:rsidR="00895BD1" w:rsidRPr="00A0429E" w:rsidRDefault="00895BD1" w:rsidP="009B73A4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 w:rsidR="003C2495">
              <w:rPr>
                <w:b/>
                <w:noProof/>
              </w:rPr>
              <w:pict>
                <v:shape id="_x0000_s1592" type="#_x0000_t32" style="position:absolute;margin-left:121.05pt;margin-top:262.65pt;width:94.95pt;height:.55pt;z-index:252108800;mso-position-horizontal-relative:text;mso-position-vertical-relative:text" o:connectortype="straight"/>
              </w:pict>
            </w:r>
            <w:r w:rsidR="003C2495">
              <w:rPr>
                <w:b/>
                <w:noProof/>
              </w:rPr>
              <w:pict>
                <v:shape id="_x0000_s1591" type="#_x0000_t32" style="position:absolute;margin-left:216.15pt;margin-top:263pt;width:19.2pt;height:20.85pt;z-index:252107776;mso-position-horizontal-relative:text;mso-position-vertical-relative:text" o:connectortype="straight">
                  <v:stroke endarrow="block"/>
                </v:shape>
              </w:pict>
            </w:r>
          </w:p>
          <w:p w:rsidR="00267355" w:rsidRPr="005828B1" w:rsidRDefault="003C2495" w:rsidP="00267355">
            <w:pPr>
              <w:rPr>
                <w:b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585" style="position:absolute;margin-left:262.2pt;margin-top:434.8pt;width:77.1pt;height:19.5pt;z-index:252100608;mso-position-horizontal-relative:text;mso-position-vertical-relative:text" filled="f" stroked="f">
                  <v:textbox style="mso-next-textbox:#_x0000_s1585">
                    <w:txbxContent>
                      <w:p w:rsidR="00895BD1" w:rsidRPr="00007597" w:rsidRDefault="00895BD1" w:rsidP="0026735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</w:pPr>
                        <w:r w:rsidRPr="00007597"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  <w:t>38:27:000302</w:t>
                        </w:r>
                      </w:p>
                      <w:p w:rsidR="00895BD1" w:rsidRPr="00007597" w:rsidRDefault="00895BD1" w:rsidP="00267355">
                        <w:pPr>
                          <w:rPr>
                            <w:b/>
                            <w:color w:val="00B0F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pict>
                <v:rect id="_x0000_s1582" style="position:absolute;margin-left:120.9pt;margin-top:248.85pt;width:109.5pt;height:17.5pt;z-index:252097536;mso-position-horizontal-relative:text;mso-position-vertical-relative:text" filled="f" stroked="f">
                  <v:textbox style="mso-next-textbox:#_x0000_s1582">
                    <w:txbxContent>
                      <w:p w:rsidR="00895BD1" w:rsidRPr="002671DA" w:rsidRDefault="00895BD1" w:rsidP="0026735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671D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38:27:000000:3064</w:t>
                        </w:r>
                      </w:p>
                      <w:p w:rsidR="00895BD1" w:rsidRPr="00A0429E" w:rsidRDefault="00895BD1" w:rsidP="00267355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pict>
                <v:shape id="_x0000_s1584" type="#_x0000_t32" style="position:absolute;margin-left:121.05pt;margin-top:262.65pt;width:94.95pt;height:.55pt;z-index:252099584;mso-position-horizontal-relative:text;mso-position-vertical-relative:text" o:connectortype="straight"/>
              </w:pict>
            </w:r>
            <w:r>
              <w:rPr>
                <w:b/>
                <w:noProof/>
              </w:rPr>
              <w:pict>
                <v:shape id="_x0000_s1583" type="#_x0000_t32" style="position:absolute;margin-left:216.15pt;margin-top:263pt;width:19.2pt;height:20.85pt;z-index:252098560;mso-position-horizontal-relative:text;mso-position-vertical-relative:text" o:connectortype="straight">
                  <v:stroke endarrow="block"/>
                </v:shape>
              </w:pict>
            </w:r>
          </w:p>
          <w:p w:rsidR="009B73A4" w:rsidRDefault="009B73A4" w:rsidP="00F3701B">
            <w:pPr>
              <w:rPr>
                <w:b/>
              </w:rPr>
            </w:pPr>
          </w:p>
          <w:p w:rsidR="009B73A4" w:rsidRDefault="009B73A4" w:rsidP="00F3701B">
            <w:pPr>
              <w:rPr>
                <w:b/>
              </w:rPr>
            </w:pPr>
          </w:p>
          <w:p w:rsidR="009B73A4" w:rsidRDefault="009B73A4" w:rsidP="00F3701B">
            <w:pPr>
              <w:rPr>
                <w:b/>
              </w:rPr>
            </w:pPr>
          </w:p>
          <w:p w:rsidR="009B73A4" w:rsidRDefault="009B73A4" w:rsidP="00F3701B">
            <w:pPr>
              <w:rPr>
                <w:b/>
              </w:rPr>
            </w:pPr>
          </w:p>
          <w:p w:rsidR="009B73A4" w:rsidRDefault="009B73A4" w:rsidP="00F3701B">
            <w:pPr>
              <w:rPr>
                <w:b/>
              </w:rPr>
            </w:pPr>
          </w:p>
          <w:p w:rsidR="009B73A4" w:rsidRDefault="009B73A4" w:rsidP="00F3701B">
            <w:pPr>
              <w:rPr>
                <w:b/>
              </w:rPr>
            </w:pPr>
          </w:p>
          <w:p w:rsidR="009B73A4" w:rsidRDefault="009B73A4" w:rsidP="00F3701B">
            <w:pPr>
              <w:rPr>
                <w:b/>
              </w:rPr>
            </w:pPr>
          </w:p>
          <w:p w:rsidR="009B73A4" w:rsidRDefault="009B73A4" w:rsidP="00F3701B">
            <w:pPr>
              <w:rPr>
                <w:b/>
              </w:rPr>
            </w:pPr>
          </w:p>
          <w:p w:rsidR="009B73A4" w:rsidRDefault="009B73A4" w:rsidP="00F3701B">
            <w:pPr>
              <w:rPr>
                <w:b/>
              </w:rPr>
            </w:pPr>
          </w:p>
          <w:p w:rsidR="009B73A4" w:rsidRPr="00740537" w:rsidRDefault="003C2495" w:rsidP="009B73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pict>
                <v:shape id="_x0000_s1623" type="#_x0000_t202" style="position:absolute;left:0;text-align:left;margin-left:420.6pt;margin-top:2.35pt;width:75.9pt;height:18.35pt;z-index:252139520" stroked="f">
                  <v:textbox>
                    <w:txbxContent>
                      <w:p w:rsidR="00895BD1" w:rsidRDefault="00895BD1" w:rsidP="00BA29E8">
                        <w:r w:rsidRPr="004D13C2"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38:21:060101</w:t>
                        </w:r>
                      </w:p>
                      <w:p w:rsidR="00895BD1" w:rsidRDefault="00895BD1"/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622" type="#_x0000_t32" style="position:absolute;left:0;text-align:left;margin-left:220.05pt;margin-top:44.7pt;width:80.25pt;height:0;z-index:252138496" o:connectortype="straight"/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621" type="#_x0000_t32" style="position:absolute;left:0;text-align:left;margin-left:205.05pt;margin-top:44.7pt;width:15pt;height:25.5pt;flip:x;z-index:252137472" o:connectortype="straight">
                  <v:stroke endarrow="block"/>
                </v:shape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620" type="#_x0000_t202" style="position:absolute;left:0;text-align:left;margin-left:215.85pt;margin-top:30.1pt;width:91.5pt;height:20.2pt;z-index:252136448" filled="f" stroked="f">
                  <v:textbox>
                    <w:txbxContent>
                      <w:p w:rsidR="00895BD1" w:rsidRPr="00BA29E8" w:rsidRDefault="00895BD1" w:rsidP="00BA29E8">
                        <w:pPr>
                          <w:rPr>
                            <w:sz w:val="20"/>
                            <w:szCs w:val="20"/>
                          </w:rPr>
                        </w:pPr>
                        <w:r w:rsidRPr="00BA29E8">
                          <w:rPr>
                            <w:b/>
                            <w:sz w:val="20"/>
                            <w:szCs w:val="20"/>
                          </w:rPr>
                          <w:t>38:21:060101:370</w:t>
                        </w:r>
                      </w:p>
                      <w:p w:rsidR="00895BD1" w:rsidRDefault="00895BD1"/>
                    </w:txbxContent>
                  </v:textbox>
                </v:shape>
              </w:pict>
            </w:r>
            <w:r w:rsidR="009B73A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841365"/>
                  <wp:effectExtent l="19050" t="0" r="0" b="0"/>
                  <wp:docPr id="34" name="Рисунок 33" descr="чертеж 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9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84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73A4" w:rsidRPr="005828B1" w:rsidRDefault="009B73A4" w:rsidP="009B73A4">
            <w:pPr>
              <w:jc w:val="center"/>
              <w:rPr>
                <w:b/>
              </w:rPr>
            </w:pPr>
            <w:r>
              <w:rPr>
                <w:b/>
              </w:rPr>
              <w:t>Масштаб 1:500</w:t>
            </w:r>
          </w:p>
          <w:p w:rsidR="009B73A4" w:rsidRDefault="009B73A4" w:rsidP="009B73A4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9B73A4" w:rsidRPr="00DF5556" w:rsidRDefault="009B73A4" w:rsidP="009B73A4">
            <w:pPr>
              <w:rPr>
                <w:b/>
                <w:sz w:val="22"/>
                <w:szCs w:val="22"/>
              </w:rPr>
            </w:pPr>
          </w:p>
          <w:p w:rsidR="009B73A4" w:rsidRDefault="003C2495" w:rsidP="009B73A4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</w:rPr>
              <w:pict>
                <v:rect id="_x0000_s1594" style="position:absolute;margin-left:8.05pt;margin-top:.5pt;width:31.6pt;height:16.25pt;z-index:252111872" filled="f" fillcolor="black [3213]" strokecolor="red" strokeweight="1.5pt"/>
              </w:pict>
            </w:r>
            <w:r w:rsidR="009B73A4">
              <w:rPr>
                <w:b/>
              </w:rPr>
              <w:t xml:space="preserve">               -- </w:t>
            </w:r>
            <w:r w:rsidR="009B73A4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9B73A4">
              <w:rPr>
                <w:sz w:val="21"/>
                <w:szCs w:val="21"/>
              </w:rPr>
              <w:t>та)</w:t>
            </w:r>
          </w:p>
          <w:p w:rsidR="009B73A4" w:rsidRDefault="009B73A4" w:rsidP="009B73A4">
            <w:pPr>
              <w:rPr>
                <w:sz w:val="21"/>
                <w:szCs w:val="21"/>
              </w:rPr>
            </w:pPr>
          </w:p>
          <w:p w:rsidR="009B73A4" w:rsidRDefault="003C2495" w:rsidP="009B73A4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597" style="position:absolute;margin-left:8.2pt;margin-top:2.1pt;width:31.6pt;height:16.25pt;z-index:252114944" filled="f" fillcolor="black [3213]" strokecolor="#e36c0a [2409]" strokeweight="1.5pt"/>
              </w:pict>
            </w:r>
            <w:r w:rsidR="009B73A4">
              <w:rPr>
                <w:sz w:val="21"/>
                <w:szCs w:val="21"/>
              </w:rPr>
              <w:t xml:space="preserve">                 -- граница земельного участка;</w:t>
            </w:r>
          </w:p>
          <w:p w:rsidR="009B73A4" w:rsidRDefault="009B73A4" w:rsidP="009B73A4">
            <w:pPr>
              <w:rPr>
                <w:sz w:val="21"/>
                <w:szCs w:val="21"/>
              </w:rPr>
            </w:pPr>
          </w:p>
          <w:p w:rsidR="009B73A4" w:rsidRDefault="003C2495" w:rsidP="009B73A4">
            <w:pPr>
              <w:jc w:val="both"/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shape id="_x0000_s1596" type="#_x0000_t32" style="position:absolute;left:0;text-align:left;margin-left:8.05pt;margin-top:7.95pt;width:31.6pt;height:.05pt;z-index:252113920" o:connectortype="straight" strokecolor="#00b050" strokeweight="1.5pt"/>
              </w:pict>
            </w:r>
            <w:r w:rsidR="009B73A4">
              <w:rPr>
                <w:sz w:val="21"/>
                <w:szCs w:val="21"/>
              </w:rPr>
              <w:t xml:space="preserve">              -- контур </w:t>
            </w:r>
            <w:r w:rsidR="009B73A4" w:rsidRPr="004A5DEF">
              <w:rPr>
                <w:sz w:val="21"/>
                <w:szCs w:val="21"/>
              </w:rPr>
              <w:t>ВЛИ -0,4 кВ</w:t>
            </w:r>
          </w:p>
          <w:p w:rsidR="009B73A4" w:rsidRPr="00FC1DCC" w:rsidRDefault="009B73A4" w:rsidP="009B73A4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</w:p>
          <w:p w:rsidR="009B73A4" w:rsidRDefault="003C2495" w:rsidP="009B73A4">
            <w:pPr>
              <w:rPr>
                <w:sz w:val="21"/>
                <w:szCs w:val="21"/>
              </w:rPr>
            </w:pPr>
            <w:r w:rsidRPr="003C2495">
              <w:rPr>
                <w:b/>
                <w:noProof/>
                <w:sz w:val="28"/>
                <w:szCs w:val="28"/>
              </w:rPr>
              <w:pict>
                <v:oval id="_x0000_s1595" style="position:absolute;margin-left:11.9pt;margin-top:6.1pt;width:3.55pt;height:3.85pt;z-index:252112896" fillcolor="black"/>
              </w:pict>
            </w:r>
            <w:r w:rsidR="009B73A4">
              <w:rPr>
                <w:sz w:val="22"/>
                <w:szCs w:val="22"/>
              </w:rPr>
              <w:t xml:space="preserve">       </w:t>
            </w:r>
            <w:r w:rsidR="009B73A4" w:rsidRPr="008246A4">
              <w:rPr>
                <w:sz w:val="22"/>
                <w:szCs w:val="22"/>
              </w:rPr>
              <w:t>н</w:t>
            </w:r>
            <w:proofErr w:type="gramStart"/>
            <w:r w:rsidR="009B73A4" w:rsidRPr="008246A4">
              <w:rPr>
                <w:sz w:val="22"/>
                <w:szCs w:val="22"/>
              </w:rPr>
              <w:t>1</w:t>
            </w:r>
            <w:proofErr w:type="gramEnd"/>
            <w:r w:rsidR="009B73A4">
              <w:rPr>
                <w:b/>
                <w:sz w:val="22"/>
                <w:szCs w:val="22"/>
              </w:rPr>
              <w:t xml:space="preserve"> </w:t>
            </w:r>
            <w:r w:rsidR="009B73A4" w:rsidRPr="008246A4">
              <w:rPr>
                <w:b/>
                <w:sz w:val="22"/>
                <w:szCs w:val="22"/>
              </w:rPr>
              <w:t xml:space="preserve"> </w:t>
            </w:r>
            <w:r w:rsidR="009B73A4">
              <w:rPr>
                <w:b/>
                <w:sz w:val="22"/>
                <w:szCs w:val="22"/>
              </w:rPr>
              <w:t xml:space="preserve"> </w:t>
            </w:r>
            <w:r w:rsidR="009B73A4" w:rsidRPr="008246A4">
              <w:rPr>
                <w:b/>
                <w:sz w:val="22"/>
                <w:szCs w:val="22"/>
              </w:rPr>
              <w:t xml:space="preserve">--  </w:t>
            </w:r>
            <w:r w:rsidR="009B73A4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9B73A4" w:rsidRPr="00574962" w:rsidRDefault="009B73A4" w:rsidP="009B73A4">
            <w:pPr>
              <w:rPr>
                <w:b/>
                <w:sz w:val="22"/>
                <w:szCs w:val="22"/>
              </w:rPr>
            </w:pPr>
          </w:p>
          <w:p w:rsidR="009B73A4" w:rsidRPr="005828B1" w:rsidRDefault="009B73A4" w:rsidP="009B73A4">
            <w:pPr>
              <w:rPr>
                <w:b/>
              </w:rPr>
            </w:pPr>
            <w:r w:rsidRPr="00574962">
              <w:rPr>
                <w:b/>
                <w:sz w:val="21"/>
                <w:szCs w:val="21"/>
              </w:rPr>
              <w:t xml:space="preserve">   </w:t>
            </w:r>
            <w:r w:rsidR="00AC75A3" w:rsidRPr="004D13C2">
              <w:rPr>
                <w:b/>
                <w:color w:val="0070C0"/>
                <w:sz w:val="21"/>
                <w:szCs w:val="21"/>
              </w:rPr>
              <w:t>38:21:060101</w:t>
            </w:r>
            <w:r>
              <w:rPr>
                <w:b/>
                <w:color w:val="0070C0"/>
                <w:sz w:val="21"/>
                <w:szCs w:val="21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b/>
              </w:rPr>
              <w:t xml:space="preserve"> </w:t>
            </w:r>
            <w:r w:rsidR="003C2495" w:rsidRPr="003C2495">
              <w:rPr>
                <w:b/>
                <w:noProof/>
                <w:sz w:val="20"/>
                <w:szCs w:val="20"/>
              </w:rPr>
              <w:pict>
                <v:rect id="_x0000_s1601" style="position:absolute;margin-left:262.2pt;margin-top:434.8pt;width:77.1pt;height:19.5pt;z-index:252119040;mso-position-horizontal-relative:text;mso-position-vertical-relative:text" filled="f" stroked="f">
                  <v:textbox style="mso-next-textbox:#_x0000_s1601">
                    <w:txbxContent>
                      <w:p w:rsidR="00895BD1" w:rsidRPr="00007597" w:rsidRDefault="00895BD1" w:rsidP="009B73A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</w:pPr>
                        <w:r w:rsidRPr="00007597"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  <w:t>38:27:000302</w:t>
                        </w:r>
                      </w:p>
                      <w:p w:rsidR="00895BD1" w:rsidRPr="00007597" w:rsidRDefault="00895BD1" w:rsidP="009B73A4">
                        <w:pPr>
                          <w:rPr>
                            <w:b/>
                            <w:color w:val="00B0F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="003C2495">
              <w:rPr>
                <w:b/>
                <w:noProof/>
              </w:rPr>
              <w:pict>
                <v:rect id="_x0000_s1598" style="position:absolute;margin-left:120.9pt;margin-top:248.85pt;width:109.5pt;height:17.5pt;z-index:252115968;mso-position-horizontal-relative:text;mso-position-vertical-relative:text" filled="f" stroked="f">
                  <v:textbox style="mso-next-textbox:#_x0000_s1598">
                    <w:txbxContent>
                      <w:p w:rsidR="00895BD1" w:rsidRPr="002671DA" w:rsidRDefault="00895BD1" w:rsidP="009B73A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671D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38:27:000000:3064</w:t>
                        </w:r>
                      </w:p>
                      <w:p w:rsidR="00895BD1" w:rsidRPr="00A0429E" w:rsidRDefault="00895BD1" w:rsidP="009B73A4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 w:rsidR="003C2495">
              <w:rPr>
                <w:b/>
                <w:noProof/>
              </w:rPr>
              <w:pict>
                <v:shape id="_x0000_s1600" type="#_x0000_t32" style="position:absolute;margin-left:121.05pt;margin-top:262.65pt;width:94.95pt;height:.55pt;z-index:252118016;mso-position-horizontal-relative:text;mso-position-vertical-relative:text" o:connectortype="straight"/>
              </w:pict>
            </w:r>
            <w:r w:rsidR="003C2495">
              <w:rPr>
                <w:b/>
                <w:noProof/>
              </w:rPr>
              <w:pict>
                <v:shape id="_x0000_s1599" type="#_x0000_t32" style="position:absolute;margin-left:216.15pt;margin-top:263pt;width:19.2pt;height:20.85pt;z-index:252116992;mso-position-horizontal-relative:text;mso-position-vertical-relative:text" o:connectortype="straight">
                  <v:stroke endarrow="block"/>
                </v:shape>
              </w:pict>
            </w:r>
          </w:p>
          <w:p w:rsidR="00F3701B" w:rsidRPr="005828B1" w:rsidRDefault="003C2495" w:rsidP="00F3701B">
            <w:pPr>
              <w:rPr>
                <w:b/>
              </w:rPr>
            </w:pPr>
            <w:r w:rsidRPr="003C2495">
              <w:rPr>
                <w:b/>
                <w:noProof/>
                <w:sz w:val="20"/>
                <w:szCs w:val="20"/>
              </w:rPr>
              <w:pict>
                <v:rect id="_x0000_s1456" style="position:absolute;margin-left:262.2pt;margin-top:434.8pt;width:77.1pt;height:19.5pt;z-index:251987968" filled="f" stroked="f">
                  <v:textbox style="mso-next-textbox:#_x0000_s1456">
                    <w:txbxContent>
                      <w:p w:rsidR="00895BD1" w:rsidRPr="00007597" w:rsidRDefault="00895BD1" w:rsidP="00007597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</w:pPr>
                        <w:r w:rsidRPr="00007597">
                          <w:rPr>
                            <w:rFonts w:ascii="Arial" w:hAnsi="Arial" w:cs="Arial"/>
                            <w:b/>
                            <w:color w:val="00B0F0"/>
                            <w:sz w:val="20"/>
                            <w:szCs w:val="20"/>
                          </w:rPr>
                          <w:t>38:27:000302</w:t>
                        </w:r>
                      </w:p>
                      <w:p w:rsidR="00895BD1" w:rsidRPr="00007597" w:rsidRDefault="00895BD1" w:rsidP="00007597">
                        <w:pPr>
                          <w:rPr>
                            <w:b/>
                            <w:color w:val="00B0F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pict>
                <v:rect id="_x0000_s1281" style="position:absolute;margin-left:120.9pt;margin-top:248.85pt;width:109.5pt;height:17.5pt;z-index:251798528" filled="f" stroked="f">
                  <v:textbox style="mso-next-textbox:#_x0000_s1281">
                    <w:txbxContent>
                      <w:p w:rsidR="00895BD1" w:rsidRPr="002671DA" w:rsidRDefault="00895BD1" w:rsidP="002508A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671D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38:27:000000:3064</w:t>
                        </w:r>
                      </w:p>
                      <w:p w:rsidR="00895BD1" w:rsidRPr="00A0429E" w:rsidRDefault="00895BD1" w:rsidP="00A0429E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b/>
                <w:noProof/>
              </w:rPr>
              <w:pict>
                <v:shape id="_x0000_s1440" type="#_x0000_t32" style="position:absolute;margin-left:121.05pt;margin-top:262.65pt;width:94.95pt;height:.55pt;z-index:251972608" o:connectortype="straight"/>
              </w:pict>
            </w:r>
            <w:r>
              <w:rPr>
                <w:b/>
                <w:noProof/>
              </w:rPr>
              <w:pict>
                <v:shape id="_x0000_s1433" type="#_x0000_t32" style="position:absolute;margin-left:216.15pt;margin-top:263pt;width:19.2pt;height:20.85pt;z-index:251965440" o:connectortype="straight">
                  <v:stroke endarrow="block"/>
                </v:shape>
              </w:pict>
            </w:r>
          </w:p>
          <w:p w:rsidR="009F0D8C" w:rsidRPr="005828B1" w:rsidRDefault="009F0D8C" w:rsidP="00A33455">
            <w:pPr>
              <w:rPr>
                <w:b/>
              </w:rPr>
            </w:pPr>
          </w:p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3C3B9C">
      <w:footerReference w:type="even" r:id="rId17"/>
      <w:footerReference w:type="default" r:id="rId18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BD1" w:rsidRDefault="00895BD1">
      <w:r>
        <w:separator/>
      </w:r>
    </w:p>
  </w:endnote>
  <w:endnote w:type="continuationSeparator" w:id="0">
    <w:p w:rsidR="00895BD1" w:rsidRDefault="00895B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BD1" w:rsidRDefault="00895BD1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14</w:t>
    </w:r>
    <w:r>
      <w:rPr>
        <w:rStyle w:val="a5"/>
      </w:rPr>
      <w:fldChar w:fldCharType="end"/>
    </w:r>
  </w:p>
  <w:p w:rsidR="00895BD1" w:rsidRDefault="00895BD1" w:rsidP="008D51C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BD1" w:rsidRDefault="00895BD1" w:rsidP="008D51C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BD1" w:rsidRDefault="00895BD1">
      <w:r>
        <w:separator/>
      </w:r>
    </w:p>
  </w:footnote>
  <w:footnote w:type="continuationSeparator" w:id="0">
    <w:p w:rsidR="00895BD1" w:rsidRDefault="00895B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1468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04590"/>
    <w:rsid w:val="00004590"/>
    <w:rsid w:val="00007597"/>
    <w:rsid w:val="00016374"/>
    <w:rsid w:val="00016A7D"/>
    <w:rsid w:val="00035428"/>
    <w:rsid w:val="00037BBB"/>
    <w:rsid w:val="00042F3B"/>
    <w:rsid w:val="00047928"/>
    <w:rsid w:val="00056AB5"/>
    <w:rsid w:val="00062AE3"/>
    <w:rsid w:val="0006321A"/>
    <w:rsid w:val="0007437B"/>
    <w:rsid w:val="0008339E"/>
    <w:rsid w:val="00087575"/>
    <w:rsid w:val="00097AB8"/>
    <w:rsid w:val="000A284A"/>
    <w:rsid w:val="000A64E0"/>
    <w:rsid w:val="000B5BCB"/>
    <w:rsid w:val="000C1836"/>
    <w:rsid w:val="000C6E39"/>
    <w:rsid w:val="000D051D"/>
    <w:rsid w:val="000D59F8"/>
    <w:rsid w:val="000D6397"/>
    <w:rsid w:val="000E0AF3"/>
    <w:rsid w:val="000E54D2"/>
    <w:rsid w:val="000E56A9"/>
    <w:rsid w:val="000E6177"/>
    <w:rsid w:val="001200D0"/>
    <w:rsid w:val="001220D4"/>
    <w:rsid w:val="00122D6B"/>
    <w:rsid w:val="0014702E"/>
    <w:rsid w:val="001556B0"/>
    <w:rsid w:val="00156D58"/>
    <w:rsid w:val="001620B8"/>
    <w:rsid w:val="00170DEB"/>
    <w:rsid w:val="001866C7"/>
    <w:rsid w:val="00197F62"/>
    <w:rsid w:val="001A46BF"/>
    <w:rsid w:val="001A6411"/>
    <w:rsid w:val="001A7A22"/>
    <w:rsid w:val="001C3AD5"/>
    <w:rsid w:val="001C3AEA"/>
    <w:rsid w:val="001C6A91"/>
    <w:rsid w:val="001C6FA3"/>
    <w:rsid w:val="001D1BAD"/>
    <w:rsid w:val="001E1D9F"/>
    <w:rsid w:val="00202AB9"/>
    <w:rsid w:val="00205712"/>
    <w:rsid w:val="00220192"/>
    <w:rsid w:val="00224F24"/>
    <w:rsid w:val="00232C30"/>
    <w:rsid w:val="00235B59"/>
    <w:rsid w:val="00246613"/>
    <w:rsid w:val="002508AC"/>
    <w:rsid w:val="002511F2"/>
    <w:rsid w:val="00254431"/>
    <w:rsid w:val="0025609A"/>
    <w:rsid w:val="00256C72"/>
    <w:rsid w:val="00257363"/>
    <w:rsid w:val="002671DA"/>
    <w:rsid w:val="00267355"/>
    <w:rsid w:val="00267B7C"/>
    <w:rsid w:val="002719A0"/>
    <w:rsid w:val="00271C2C"/>
    <w:rsid w:val="00273E0B"/>
    <w:rsid w:val="00276F94"/>
    <w:rsid w:val="002772FC"/>
    <w:rsid w:val="00280764"/>
    <w:rsid w:val="00281DA4"/>
    <w:rsid w:val="00284016"/>
    <w:rsid w:val="002856DB"/>
    <w:rsid w:val="002967CC"/>
    <w:rsid w:val="002A1916"/>
    <w:rsid w:val="002A397D"/>
    <w:rsid w:val="002B6BAA"/>
    <w:rsid w:val="002C09BF"/>
    <w:rsid w:val="002C5F58"/>
    <w:rsid w:val="002D304E"/>
    <w:rsid w:val="002E1EB3"/>
    <w:rsid w:val="002E2BBB"/>
    <w:rsid w:val="002E3FCA"/>
    <w:rsid w:val="002E69BF"/>
    <w:rsid w:val="003003D9"/>
    <w:rsid w:val="003129C3"/>
    <w:rsid w:val="00320254"/>
    <w:rsid w:val="00327CDE"/>
    <w:rsid w:val="0033290F"/>
    <w:rsid w:val="003358BE"/>
    <w:rsid w:val="00335943"/>
    <w:rsid w:val="00335B15"/>
    <w:rsid w:val="00336947"/>
    <w:rsid w:val="00344870"/>
    <w:rsid w:val="00352456"/>
    <w:rsid w:val="003549A0"/>
    <w:rsid w:val="003744DF"/>
    <w:rsid w:val="00375056"/>
    <w:rsid w:val="00375172"/>
    <w:rsid w:val="0038624B"/>
    <w:rsid w:val="00390B00"/>
    <w:rsid w:val="003A159D"/>
    <w:rsid w:val="003A4A20"/>
    <w:rsid w:val="003A73B9"/>
    <w:rsid w:val="003C0ABF"/>
    <w:rsid w:val="003C2495"/>
    <w:rsid w:val="003C3B9C"/>
    <w:rsid w:val="003C5941"/>
    <w:rsid w:val="003C627B"/>
    <w:rsid w:val="003C69ED"/>
    <w:rsid w:val="003D059E"/>
    <w:rsid w:val="003D6E4A"/>
    <w:rsid w:val="003E04FE"/>
    <w:rsid w:val="003F182A"/>
    <w:rsid w:val="003F3DBA"/>
    <w:rsid w:val="003F7F20"/>
    <w:rsid w:val="0040456D"/>
    <w:rsid w:val="004179A5"/>
    <w:rsid w:val="00430C74"/>
    <w:rsid w:val="00432044"/>
    <w:rsid w:val="00443E29"/>
    <w:rsid w:val="00444F65"/>
    <w:rsid w:val="00451C7B"/>
    <w:rsid w:val="004951A1"/>
    <w:rsid w:val="00497236"/>
    <w:rsid w:val="004A5DEF"/>
    <w:rsid w:val="004A669D"/>
    <w:rsid w:val="004B00FC"/>
    <w:rsid w:val="004C2A63"/>
    <w:rsid w:val="004C7DA1"/>
    <w:rsid w:val="004D13C2"/>
    <w:rsid w:val="004D3817"/>
    <w:rsid w:val="004D6B0F"/>
    <w:rsid w:val="004F71C0"/>
    <w:rsid w:val="004F7254"/>
    <w:rsid w:val="00520C0C"/>
    <w:rsid w:val="0052139A"/>
    <w:rsid w:val="0052778D"/>
    <w:rsid w:val="00533997"/>
    <w:rsid w:val="00537266"/>
    <w:rsid w:val="0054169C"/>
    <w:rsid w:val="00546F82"/>
    <w:rsid w:val="005637F9"/>
    <w:rsid w:val="00563CC4"/>
    <w:rsid w:val="00567BF0"/>
    <w:rsid w:val="00570585"/>
    <w:rsid w:val="00574962"/>
    <w:rsid w:val="005761D9"/>
    <w:rsid w:val="00576B2C"/>
    <w:rsid w:val="005774CE"/>
    <w:rsid w:val="005828B1"/>
    <w:rsid w:val="0058395C"/>
    <w:rsid w:val="00583DAE"/>
    <w:rsid w:val="00596163"/>
    <w:rsid w:val="00596352"/>
    <w:rsid w:val="00596C7C"/>
    <w:rsid w:val="005A576E"/>
    <w:rsid w:val="005B4876"/>
    <w:rsid w:val="005B5E55"/>
    <w:rsid w:val="005B74E3"/>
    <w:rsid w:val="005B77DD"/>
    <w:rsid w:val="005C07EE"/>
    <w:rsid w:val="005D6991"/>
    <w:rsid w:val="005E3AFD"/>
    <w:rsid w:val="0060009C"/>
    <w:rsid w:val="00601F97"/>
    <w:rsid w:val="00606548"/>
    <w:rsid w:val="006151C2"/>
    <w:rsid w:val="006250B2"/>
    <w:rsid w:val="00631DF8"/>
    <w:rsid w:val="00631E0C"/>
    <w:rsid w:val="00636C87"/>
    <w:rsid w:val="00647C4F"/>
    <w:rsid w:val="00650B88"/>
    <w:rsid w:val="00664C98"/>
    <w:rsid w:val="00665D72"/>
    <w:rsid w:val="006731FF"/>
    <w:rsid w:val="00680D1D"/>
    <w:rsid w:val="00681391"/>
    <w:rsid w:val="00690CCA"/>
    <w:rsid w:val="00691C34"/>
    <w:rsid w:val="00693753"/>
    <w:rsid w:val="00696603"/>
    <w:rsid w:val="006A0AC3"/>
    <w:rsid w:val="006A16E6"/>
    <w:rsid w:val="006A750A"/>
    <w:rsid w:val="006B6AD2"/>
    <w:rsid w:val="006B7EAA"/>
    <w:rsid w:val="006C1AA7"/>
    <w:rsid w:val="006C2F0F"/>
    <w:rsid w:val="006C5839"/>
    <w:rsid w:val="006D19C1"/>
    <w:rsid w:val="007053FB"/>
    <w:rsid w:val="0071241E"/>
    <w:rsid w:val="00712768"/>
    <w:rsid w:val="00724B44"/>
    <w:rsid w:val="00732DEE"/>
    <w:rsid w:val="00740537"/>
    <w:rsid w:val="00740E81"/>
    <w:rsid w:val="00751677"/>
    <w:rsid w:val="007606D0"/>
    <w:rsid w:val="00760913"/>
    <w:rsid w:val="007651F9"/>
    <w:rsid w:val="0077230B"/>
    <w:rsid w:val="007841DA"/>
    <w:rsid w:val="007915B4"/>
    <w:rsid w:val="007A4C59"/>
    <w:rsid w:val="007B1A3F"/>
    <w:rsid w:val="007B21FA"/>
    <w:rsid w:val="007C3034"/>
    <w:rsid w:val="007D4C30"/>
    <w:rsid w:val="007E1B10"/>
    <w:rsid w:val="007E661B"/>
    <w:rsid w:val="007F20A9"/>
    <w:rsid w:val="007F5DCC"/>
    <w:rsid w:val="00811BD7"/>
    <w:rsid w:val="008133CE"/>
    <w:rsid w:val="0082416F"/>
    <w:rsid w:val="008264F4"/>
    <w:rsid w:val="00834C15"/>
    <w:rsid w:val="00835B1C"/>
    <w:rsid w:val="00836A1B"/>
    <w:rsid w:val="00842A82"/>
    <w:rsid w:val="00843CB8"/>
    <w:rsid w:val="00847375"/>
    <w:rsid w:val="00861576"/>
    <w:rsid w:val="00863D56"/>
    <w:rsid w:val="00874F97"/>
    <w:rsid w:val="00876768"/>
    <w:rsid w:val="008900AF"/>
    <w:rsid w:val="008942AA"/>
    <w:rsid w:val="00895BD1"/>
    <w:rsid w:val="008A19AA"/>
    <w:rsid w:val="008A67BD"/>
    <w:rsid w:val="008B4695"/>
    <w:rsid w:val="008C36DD"/>
    <w:rsid w:val="008D1CC2"/>
    <w:rsid w:val="008D1F20"/>
    <w:rsid w:val="008D22BC"/>
    <w:rsid w:val="008D51C3"/>
    <w:rsid w:val="008E5FE6"/>
    <w:rsid w:val="008F3719"/>
    <w:rsid w:val="008F6E11"/>
    <w:rsid w:val="00910821"/>
    <w:rsid w:val="0091289C"/>
    <w:rsid w:val="00912984"/>
    <w:rsid w:val="00913DCF"/>
    <w:rsid w:val="00914FCC"/>
    <w:rsid w:val="009168F9"/>
    <w:rsid w:val="00920541"/>
    <w:rsid w:val="00923A7F"/>
    <w:rsid w:val="00923DE7"/>
    <w:rsid w:val="00926792"/>
    <w:rsid w:val="00932DF9"/>
    <w:rsid w:val="0093780A"/>
    <w:rsid w:val="009420F8"/>
    <w:rsid w:val="009543C0"/>
    <w:rsid w:val="00955F7E"/>
    <w:rsid w:val="00964F84"/>
    <w:rsid w:val="0097349F"/>
    <w:rsid w:val="00990B90"/>
    <w:rsid w:val="009922D3"/>
    <w:rsid w:val="0099366D"/>
    <w:rsid w:val="009A0C27"/>
    <w:rsid w:val="009B1104"/>
    <w:rsid w:val="009B73A4"/>
    <w:rsid w:val="009C2AEE"/>
    <w:rsid w:val="009C3707"/>
    <w:rsid w:val="009C52D2"/>
    <w:rsid w:val="009C564E"/>
    <w:rsid w:val="009C7F3C"/>
    <w:rsid w:val="009E00A7"/>
    <w:rsid w:val="009E2B91"/>
    <w:rsid w:val="009E4B76"/>
    <w:rsid w:val="009F0D8C"/>
    <w:rsid w:val="009F3C61"/>
    <w:rsid w:val="00A032C8"/>
    <w:rsid w:val="00A0429E"/>
    <w:rsid w:val="00A07CFB"/>
    <w:rsid w:val="00A118A7"/>
    <w:rsid w:val="00A12DF4"/>
    <w:rsid w:val="00A13DB6"/>
    <w:rsid w:val="00A3198A"/>
    <w:rsid w:val="00A32F87"/>
    <w:rsid w:val="00A33455"/>
    <w:rsid w:val="00A362C7"/>
    <w:rsid w:val="00A42D3A"/>
    <w:rsid w:val="00A44B88"/>
    <w:rsid w:val="00A517A4"/>
    <w:rsid w:val="00A5565F"/>
    <w:rsid w:val="00A6292B"/>
    <w:rsid w:val="00A66F77"/>
    <w:rsid w:val="00A74564"/>
    <w:rsid w:val="00A83FF3"/>
    <w:rsid w:val="00A94C1B"/>
    <w:rsid w:val="00AA3FFA"/>
    <w:rsid w:val="00AB2080"/>
    <w:rsid w:val="00AB7D7C"/>
    <w:rsid w:val="00AC75A3"/>
    <w:rsid w:val="00AC7D61"/>
    <w:rsid w:val="00AD0B32"/>
    <w:rsid w:val="00AF2D51"/>
    <w:rsid w:val="00B04E98"/>
    <w:rsid w:val="00B05BAF"/>
    <w:rsid w:val="00B26D04"/>
    <w:rsid w:val="00B31482"/>
    <w:rsid w:val="00B4125C"/>
    <w:rsid w:val="00B438F2"/>
    <w:rsid w:val="00B443F2"/>
    <w:rsid w:val="00B517EC"/>
    <w:rsid w:val="00B52667"/>
    <w:rsid w:val="00B5433D"/>
    <w:rsid w:val="00B57FC9"/>
    <w:rsid w:val="00B7026C"/>
    <w:rsid w:val="00B70DCB"/>
    <w:rsid w:val="00B74A32"/>
    <w:rsid w:val="00B816FB"/>
    <w:rsid w:val="00B83970"/>
    <w:rsid w:val="00B84635"/>
    <w:rsid w:val="00B90700"/>
    <w:rsid w:val="00BA29E8"/>
    <w:rsid w:val="00BB283F"/>
    <w:rsid w:val="00BB7221"/>
    <w:rsid w:val="00BB768E"/>
    <w:rsid w:val="00BC234A"/>
    <w:rsid w:val="00BD188A"/>
    <w:rsid w:val="00BD39E4"/>
    <w:rsid w:val="00BD3F5B"/>
    <w:rsid w:val="00BE1B93"/>
    <w:rsid w:val="00BE1C64"/>
    <w:rsid w:val="00BE656F"/>
    <w:rsid w:val="00BE70B8"/>
    <w:rsid w:val="00BF382A"/>
    <w:rsid w:val="00BF4C2F"/>
    <w:rsid w:val="00BF7067"/>
    <w:rsid w:val="00C02C8C"/>
    <w:rsid w:val="00C03AC4"/>
    <w:rsid w:val="00C07B98"/>
    <w:rsid w:val="00C15E3D"/>
    <w:rsid w:val="00C30323"/>
    <w:rsid w:val="00C40817"/>
    <w:rsid w:val="00C4341E"/>
    <w:rsid w:val="00C50DA0"/>
    <w:rsid w:val="00C53C13"/>
    <w:rsid w:val="00C54B37"/>
    <w:rsid w:val="00C64E30"/>
    <w:rsid w:val="00C66029"/>
    <w:rsid w:val="00C75C53"/>
    <w:rsid w:val="00C810C4"/>
    <w:rsid w:val="00C826C4"/>
    <w:rsid w:val="00C82CDD"/>
    <w:rsid w:val="00C87F98"/>
    <w:rsid w:val="00C924DD"/>
    <w:rsid w:val="00C932C8"/>
    <w:rsid w:val="00CB7982"/>
    <w:rsid w:val="00CB7BE4"/>
    <w:rsid w:val="00CB7D92"/>
    <w:rsid w:val="00CC4C2B"/>
    <w:rsid w:val="00CC56E7"/>
    <w:rsid w:val="00CC6B64"/>
    <w:rsid w:val="00CD5751"/>
    <w:rsid w:val="00CD636A"/>
    <w:rsid w:val="00CE090D"/>
    <w:rsid w:val="00CF2A52"/>
    <w:rsid w:val="00CF75EF"/>
    <w:rsid w:val="00D00B35"/>
    <w:rsid w:val="00D15297"/>
    <w:rsid w:val="00D17CFD"/>
    <w:rsid w:val="00D305CA"/>
    <w:rsid w:val="00D31A86"/>
    <w:rsid w:val="00D354B0"/>
    <w:rsid w:val="00D3650A"/>
    <w:rsid w:val="00D42795"/>
    <w:rsid w:val="00D42EF9"/>
    <w:rsid w:val="00D4425F"/>
    <w:rsid w:val="00D524AC"/>
    <w:rsid w:val="00D63BA4"/>
    <w:rsid w:val="00D65BF5"/>
    <w:rsid w:val="00D729AC"/>
    <w:rsid w:val="00D8087E"/>
    <w:rsid w:val="00DA2CBA"/>
    <w:rsid w:val="00DA3B4D"/>
    <w:rsid w:val="00DB5667"/>
    <w:rsid w:val="00DB621B"/>
    <w:rsid w:val="00DC24A8"/>
    <w:rsid w:val="00DC3827"/>
    <w:rsid w:val="00DC7C14"/>
    <w:rsid w:val="00DD7B23"/>
    <w:rsid w:val="00DE33D0"/>
    <w:rsid w:val="00DF5556"/>
    <w:rsid w:val="00DF6A6C"/>
    <w:rsid w:val="00DF7293"/>
    <w:rsid w:val="00E0388B"/>
    <w:rsid w:val="00E03EED"/>
    <w:rsid w:val="00E05815"/>
    <w:rsid w:val="00E24D8E"/>
    <w:rsid w:val="00E2727B"/>
    <w:rsid w:val="00E34A2D"/>
    <w:rsid w:val="00E367DE"/>
    <w:rsid w:val="00E41F66"/>
    <w:rsid w:val="00E467A2"/>
    <w:rsid w:val="00E47F16"/>
    <w:rsid w:val="00E517A3"/>
    <w:rsid w:val="00E51825"/>
    <w:rsid w:val="00E52E39"/>
    <w:rsid w:val="00E55143"/>
    <w:rsid w:val="00E633B9"/>
    <w:rsid w:val="00E66437"/>
    <w:rsid w:val="00E806CA"/>
    <w:rsid w:val="00E816F2"/>
    <w:rsid w:val="00E837A4"/>
    <w:rsid w:val="00E8672D"/>
    <w:rsid w:val="00E90E51"/>
    <w:rsid w:val="00EA1551"/>
    <w:rsid w:val="00EA3758"/>
    <w:rsid w:val="00EB0B42"/>
    <w:rsid w:val="00EE1FBE"/>
    <w:rsid w:val="00EE2C78"/>
    <w:rsid w:val="00EE2D80"/>
    <w:rsid w:val="00EF235B"/>
    <w:rsid w:val="00F01062"/>
    <w:rsid w:val="00F01E8A"/>
    <w:rsid w:val="00F07C00"/>
    <w:rsid w:val="00F24418"/>
    <w:rsid w:val="00F30781"/>
    <w:rsid w:val="00F3701B"/>
    <w:rsid w:val="00F403D5"/>
    <w:rsid w:val="00F5434E"/>
    <w:rsid w:val="00F550FD"/>
    <w:rsid w:val="00F55509"/>
    <w:rsid w:val="00F65FF1"/>
    <w:rsid w:val="00F66515"/>
    <w:rsid w:val="00F86D16"/>
    <w:rsid w:val="00F969E1"/>
    <w:rsid w:val="00FA0FFD"/>
    <w:rsid w:val="00FB7210"/>
    <w:rsid w:val="00FC07A7"/>
    <w:rsid w:val="00FC1DCC"/>
    <w:rsid w:val="00FC3EA9"/>
    <w:rsid w:val="00FC48B8"/>
    <w:rsid w:val="00FC7B74"/>
    <w:rsid w:val="00FE3500"/>
    <w:rsid w:val="00FE3D9E"/>
    <w:rsid w:val="00FF7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>
      <o:colormenu v:ext="edit" fillcolor="none" strokecolor="none"/>
    </o:shapedefaults>
    <o:shapelayout v:ext="edit">
      <o:idmap v:ext="edit" data="1"/>
      <o:rules v:ext="edit">
        <o:r id="V:Rule31" type="connector" idref="#_x0000_s1530"/>
        <o:r id="V:Rule32" type="connector" idref="#_x0000_s1583"/>
        <o:r id="V:Rule33" type="connector" idref="#_x0000_s1533"/>
        <o:r id="V:Rule34" type="connector" idref="#_x0000_s1584"/>
        <o:r id="V:Rule35" type="connector" idref="#_x0000_s1546"/>
        <o:r id="V:Rule36" type="connector" idref="#_x0000_s1518"/>
        <o:r id="V:Rule37" type="connector" idref="#_x0000_s1592"/>
        <o:r id="V:Rule38" type="connector" idref="#_x0000_s1271"/>
        <o:r id="V:Rule39" type="connector" idref="#_x0000_s1591"/>
        <o:r id="V:Rule40" type="connector" idref="#_x0000_s1580"/>
        <o:r id="V:Rule41" type="connector" idref="#_x0000_s1588"/>
        <o:r id="V:Rule42" type="connector" idref="#_x0000_s1506"/>
        <o:r id="V:Rule43" type="connector" idref="#_x0000_s1534"/>
        <o:r id="V:Rule44" type="connector" idref="#_x0000_s1526"/>
        <o:r id="V:Rule45" type="connector" idref="#_x0000_s1600"/>
        <o:r id="V:Rule46" type="connector" idref="#_x0000_s1514"/>
        <o:r id="V:Rule47" type="connector" idref="#_x0000_s1433"/>
        <o:r id="V:Rule48" type="connector" idref="#_x0000_s1622"/>
        <o:r id="V:Rule49" type="connector" idref="#_x0000_s1160"/>
        <o:r id="V:Rule50" type="connector" idref="#_x0000_s1525"/>
        <o:r id="V:Rule51" type="connector" idref="#_x0000_s1596"/>
        <o:r id="V:Rule52" type="connector" idref="#_x0000_s1510"/>
        <o:r id="V:Rule53" type="connector" idref="#_x0000_s1599"/>
        <o:r id="V:Rule54" type="connector" idref="#_x0000_s1517"/>
        <o:r id="V:Rule55" type="connector" idref="#_x0000_s1440"/>
        <o:r id="V:Rule56" type="connector" idref="#_x0000_s1621"/>
        <o:r id="V:Rule57" type="connector" idref="#_x0000_s1522"/>
        <o:r id="V:Rule58" type="connector" idref="#_x0000_s1263"/>
        <o:r id="V:Rule59" type="connector" idref="#_x0000_s1545"/>
        <o:r id="V:Rule60" type="connector" idref="#_x0000_s15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29E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D7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СхемаКПТ.dot</Template>
  <TotalTime>1750</TotalTime>
  <Pages>16</Pages>
  <Words>1388</Words>
  <Characters>10857</Characters>
  <Application>Microsoft Office Word</Application>
  <DocSecurity>0</DocSecurity>
  <Lines>90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Admin</cp:lastModifiedBy>
  <cp:revision>29</cp:revision>
  <cp:lastPrinted>2021-10-07T01:07:00Z</cp:lastPrinted>
  <dcterms:created xsi:type="dcterms:W3CDTF">2021-06-01T01:26:00Z</dcterms:created>
  <dcterms:modified xsi:type="dcterms:W3CDTF">2021-10-13T05:05:00Z</dcterms:modified>
</cp:coreProperties>
</file>